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D526D" w:rsidRDefault="00101665" w:rsidP="006F5021">
      <w:pPr>
        <w:pStyle w:val="Normalcentr"/>
      </w:pPr>
      <w:r>
        <w:rPr>
          <w:noProof/>
          <w:lang w:val="en-US" w:bidi="ar-SA"/>
        </w:rPr>
        <mc:AlternateContent>
          <mc:Choice Requires="wps">
            <w:drawing>
              <wp:anchor distT="0" distB="457200" distL="114300" distR="114300" simplePos="0" relativeHeight="251664384" behindDoc="0" locked="0" layoutInCell="1" allowOverlap="1" wp14:anchorId="524E4380" wp14:editId="1F80694F">
                <wp:simplePos x="0" y="0"/>
                <wp:positionH relativeFrom="margin">
                  <wp:posOffset>272382</wp:posOffset>
                </wp:positionH>
                <wp:positionV relativeFrom="page">
                  <wp:posOffset>3007126</wp:posOffset>
                </wp:positionV>
                <wp:extent cx="4066540" cy="737870"/>
                <wp:effectExtent l="0" t="0" r="0" b="0"/>
                <wp:wrapTopAndBottom/>
                <wp:docPr id="7" name="Rectangle 1" descr="Title: Tit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66540" cy="737870"/>
                        </a:xfrm>
                        <a:prstGeom prst="rect">
                          <a:avLst/>
                        </a:prstGeom>
                        <a:solidFill>
                          <a:srgbClr val="6CA8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E4711" w:rsidRPr="006B63D1" w:rsidRDefault="00A06056" w:rsidP="00A06056">
                            <w:pPr>
                              <w:pStyle w:val="Titre"/>
                              <w:rPr>
                                <w:sz w:val="56"/>
                                <w:lang w:val="fr-CH"/>
                              </w:rPr>
                            </w:pPr>
                            <w:r w:rsidRPr="006B63D1">
                              <w:rPr>
                                <w:sz w:val="56"/>
                                <w:lang w:val="fr-CH"/>
                              </w:rPr>
                              <w:t xml:space="preserve">  </w:t>
                            </w:r>
                            <w:r w:rsidR="00EE4711" w:rsidRPr="006B63D1">
                              <w:rPr>
                                <w:sz w:val="56"/>
                                <w:lang w:val="fr-CH"/>
                              </w:rPr>
                              <w:t>Rapport d’activité 2019</w:t>
                            </w:r>
                          </w:p>
                        </w:txbxContent>
                      </wps:txbx>
                      <wps:bodyPr rot="0" vert="horz" wrap="square" lIns="146304" tIns="228600" rIns="146304" bIns="9144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E4380" id="Rectangle 1" o:spid="_x0000_s1026" alt="Title: Titre" style="position:absolute;margin-left:21.45pt;margin-top:236.8pt;width:320.2pt;height:58.1pt;z-index:251664384;visibility:visible;mso-wrap-style:square;mso-width-percent:0;mso-height-percent:0;mso-wrap-distance-left:9pt;mso-wrap-distance-top:0;mso-wrap-distance-right:9pt;mso-wrap-distance-bottom:36pt;mso-position-horizontal:absolute;mso-position-horizontal-relative:margin;mso-position-vertical:absolute;mso-position-vertical-relative:page;mso-width-percent:0;mso-height-percent:0;mso-width-relative:margin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" fillcolor="#6ca800" stroked="f" strokeweight="1pt">
                <v:path arrowok="t"/>
                <v:textbox inset="11.52pt,18pt,11.52pt,7.2pt">
                  <w:txbxContent>
                    <w:p w:rsidR="00EE4711" w:rsidRPr="006B63D1" w:rsidRDefault="00A06056" w:rsidP="00A06056">
                      <w:pPr>
                        <w:pStyle w:val="Titre"/>
                        <w:rPr>
                          <w:sz w:val="56"/>
                          <w:lang w:val="fr-CH"/>
                        </w:rPr>
                      </w:pPr>
                      <w:r w:rsidRPr="006B63D1">
                        <w:rPr>
                          <w:sz w:val="56"/>
                          <w:lang w:val="fr-CH"/>
                        </w:rPr>
                        <w:t xml:space="preserve">  </w:t>
                      </w:r>
                      <w:r w:rsidR="00EE4711" w:rsidRPr="006B63D1">
                        <w:rPr>
                          <w:sz w:val="56"/>
                          <w:lang w:val="fr-CH"/>
                        </w:rPr>
                        <w:t>Rapport d’activité 2019</w:t>
                      </w:r>
                    </w:p>
                  </w:txbxContent>
                </v:textbox>
                <w10:wrap type="topAndBottom" anchorx="margin" anchory="page"/>
              </v:rect>
            </w:pict>
          </mc:Fallback>
        </mc:AlternateContent>
      </w:r>
      <w:r w:rsidR="00D634FA">
        <w:rPr>
          <w:noProof/>
          <w:lang w:val="en-US" w:bidi="ar-SA"/>
        </w:rPr>
        <w:pict>
          <v:rect id="Rectangle 1" o:spid="_x0000_s1028" alt="Title: Titre" style="position:absolute;margin-left:3.15pt;margin-top:49.85pt;width:357.45pt;height:110.3pt;z-index:251658240;visibility:visible;mso-wrap-style:square;mso-wrap-edited:f;mso-width-percent:0;mso-height-percent:0;mso-wrap-distance-left:9pt;mso-wrap-distance-top:0;mso-wrap-distance-right:9pt;mso-wrap-distance-bottom:36pt;mso-position-horizontal-relative:margin;mso-position-vertical-relative:page;mso-width-percent:0;mso-height-percent:0;mso-width-relative:margin;mso-height-relative:margin;v-text-anchor:bottom" fillcolor="#6ca800" stroked="f" strokeweight="1pt">
            <v:textbox inset="11.52pt,18pt,11.52pt,7.2pt">
              <w:txbxContent>
                <w:p w:rsidR="00544226" w:rsidRPr="00A06056" w:rsidRDefault="00EE4711" w:rsidP="006D526D">
                  <w:pPr>
                    <w:pStyle w:val="Titre"/>
                    <w:jc w:val="center"/>
                    <w:rPr>
                      <w:sz w:val="56"/>
                      <w:lang w:val="fr-CH"/>
                    </w:rPr>
                  </w:pPr>
                  <w:r w:rsidRPr="00A06056">
                    <w:rPr>
                      <w:sz w:val="56"/>
                      <w:lang w:val="fr-CH"/>
                    </w:rPr>
                    <w:t>Association LULU-Epalinges</w:t>
                  </w:r>
                </w:p>
                <w:p w:rsidR="00EE4711" w:rsidRPr="00A06056" w:rsidRDefault="00EE4711" w:rsidP="006D526D">
                  <w:pPr>
                    <w:pStyle w:val="Titre"/>
                    <w:jc w:val="center"/>
                    <w:rPr>
                      <w:sz w:val="72"/>
                      <w:lang w:val="fr-CH"/>
                    </w:rPr>
                  </w:pPr>
                </w:p>
              </w:txbxContent>
            </v:textbox>
            <w10:wrap type="topAndBottom" anchorx="margin" anchory="page"/>
          </v:rect>
        </w:pict>
      </w:r>
      <w:r w:rsidR="00D634FA">
        <w:rPr>
          <w:noProof/>
          <w:lang w:val="en-US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" o:spid="_x0000_s1027" type="#_x0000_t202" alt="Title: Volume et date" style="position:absolute;margin-left:10.7pt;margin-top:81.45pt;width:169.1pt;height:382.1pt;z-index:251659264;visibility:visible;mso-wrap-style:square;mso-wrap-edited:f;mso-width-percent:0;mso-height-percent:0;mso-wrap-distance-left:9pt;mso-wrap-distance-top:0;mso-wrap-distance-right:9pt;mso-wrap-distance-bottom:0;mso-position-horizontal-relative:page;mso-position-vertical-relative:page;mso-width-percent:0;mso-height-percent:0;mso-width-relative:outer-margin-area;mso-height-relative:margin;v-text-anchor:bottom" stroked="f" strokeweight=".5pt">
            <v:textbox inset="36pt,18pt,11.52pt,7.2pt">
              <w:txbxContent>
                <w:p w:rsidR="00544226" w:rsidRDefault="00EE4711">
                  <w:pPr>
                    <w:pStyle w:val="Sous-titre"/>
                    <w:rPr>
                      <w:b/>
                      <w:sz w:val="28"/>
                    </w:rPr>
                  </w:pPr>
                  <w:r w:rsidRPr="00EE4711">
                    <w:rPr>
                      <w:b/>
                      <w:sz w:val="28"/>
                    </w:rPr>
                    <w:t>Membres du Comité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</w:p>
                <w:p w:rsidR="00EE4711" w:rsidRDefault="00EE4711">
                  <w:pPr>
                    <w:pStyle w:val="Sous-titre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Présidente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  <w:r>
                    <w:rPr>
                      <w:sz w:val="28"/>
                    </w:rPr>
                    <w:t>Nadia Benyacoub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</w:p>
                <w:p w:rsidR="00EE4711" w:rsidRDefault="00EE4711">
                  <w:pPr>
                    <w:pStyle w:val="Sous-titre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Membres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Karima </w:t>
                  </w:r>
                  <w:proofErr w:type="spellStart"/>
                  <w:r>
                    <w:rPr>
                      <w:sz w:val="28"/>
                    </w:rPr>
                    <w:t>Bouzourène</w:t>
                  </w:r>
                  <w:proofErr w:type="spellEnd"/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  <w:proofErr w:type="spellStart"/>
                  <w:r>
                    <w:rPr>
                      <w:sz w:val="28"/>
                    </w:rPr>
                    <w:t>Lucja</w:t>
                  </w:r>
                  <w:proofErr w:type="spellEnd"/>
                  <w:r>
                    <w:rPr>
                      <w:sz w:val="28"/>
                    </w:rPr>
                    <w:t xml:space="preserve"> Duncan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  <w:r>
                    <w:rPr>
                      <w:sz w:val="28"/>
                    </w:rPr>
                    <w:t>Bernard Matt</w:t>
                  </w:r>
                  <w:r w:rsidR="001429CC">
                    <w:rPr>
                      <w:sz w:val="28"/>
                    </w:rPr>
                    <w:t>h</w:t>
                  </w:r>
                  <w:r>
                    <w:rPr>
                      <w:sz w:val="28"/>
                    </w:rPr>
                    <w:t>ys</w:t>
                  </w:r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Marie-Pierre </w:t>
                  </w:r>
                  <w:proofErr w:type="spellStart"/>
                  <w:r>
                    <w:rPr>
                      <w:sz w:val="28"/>
                    </w:rPr>
                    <w:t>Stalikas</w:t>
                  </w:r>
                  <w:proofErr w:type="spellEnd"/>
                </w:p>
                <w:p w:rsidR="00EE4711" w:rsidRDefault="00EE4711">
                  <w:pPr>
                    <w:pStyle w:val="Sous-titre"/>
                    <w:rPr>
                      <w:sz w:val="28"/>
                    </w:rPr>
                  </w:pPr>
                </w:p>
                <w:p w:rsidR="00EE4711" w:rsidRDefault="00EE4711">
                  <w:pPr>
                    <w:pStyle w:val="Sous-titre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Responsable finances</w:t>
                  </w:r>
                </w:p>
                <w:p w:rsidR="00EE4711" w:rsidRPr="00EE4711" w:rsidRDefault="00EE4711">
                  <w:pPr>
                    <w:pStyle w:val="Sous-titre"/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Marie-Pierre </w:t>
                  </w:r>
                  <w:proofErr w:type="spellStart"/>
                  <w:r>
                    <w:rPr>
                      <w:sz w:val="28"/>
                    </w:rPr>
                    <w:t>Stalikas</w:t>
                  </w:r>
                  <w:proofErr w:type="spellEnd"/>
                </w:p>
                <w:p w:rsidR="00544226" w:rsidRDefault="00D634FA">
                  <w:pPr>
                    <w:pStyle w:val="Date"/>
                  </w:pPr>
                </w:p>
              </w:txbxContent>
            </v:textbox>
            <w10:wrap type="square" anchorx="page" anchory="page"/>
          </v:shape>
        </w:pict>
      </w:r>
    </w:p>
    <w:p w:rsidR="006D526D" w:rsidRDefault="006D526D" w:rsidP="006F5021">
      <w:pPr>
        <w:pStyle w:val="Normalcentr"/>
      </w:pPr>
    </w:p>
    <w:p w:rsidR="001429CC" w:rsidRDefault="001429CC" w:rsidP="006F5021">
      <w:pPr>
        <w:pStyle w:val="Normalcentr"/>
      </w:pPr>
    </w:p>
    <w:p w:rsidR="001429CC" w:rsidRDefault="001429CC" w:rsidP="006F5021">
      <w:pPr>
        <w:pStyle w:val="Normalcentr"/>
      </w:pPr>
    </w:p>
    <w:p w:rsidR="00544226" w:rsidRDefault="00D634FA" w:rsidP="006F5021">
      <w:pPr>
        <w:pStyle w:val="Normalcentr"/>
      </w:pPr>
    </w:p>
    <w:p w:rsidR="00544226" w:rsidRDefault="006B63D1">
      <w:r w:rsidRPr="00B54785">
        <w:rPr>
          <w:noProof/>
        </w:rPr>
        <w:t xml:space="preserve"> </w:t>
      </w:r>
      <w:r w:rsidR="00044EBC">
        <w:rPr>
          <w:noProof/>
          <w:lang w:val="en-US"/>
        </w:rPr>
        <w:drawing>
          <wp:inline distT="0" distB="0" distL="0" distR="0">
            <wp:extent cx="3852641" cy="132347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02064_9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760" cy="133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4226" w:rsidRDefault="00D634FA"/>
    <w:p w:rsidR="009B2F5B" w:rsidRDefault="009B2F5B"/>
    <w:p w:rsidR="001429CC" w:rsidRDefault="001429CC"/>
    <w:p w:rsidR="007868A9" w:rsidRDefault="007868A9"/>
    <w:p w:rsidR="004A4E3A" w:rsidRDefault="009B2F5B" w:rsidP="004A4E3A">
      <w:pPr>
        <w:pStyle w:val="Titre2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7868A9" w:rsidRPr="007868A9">
        <w:rPr>
          <w:sz w:val="28"/>
          <w:szCs w:val="28"/>
        </w:rPr>
        <w:t>Avec le soutien de la Commune d’Epalinge</w:t>
      </w:r>
      <w:r w:rsidR="004A4E3A">
        <w:rPr>
          <w:sz w:val="28"/>
          <w:szCs w:val="28"/>
        </w:rPr>
        <w:t>s</w:t>
      </w:r>
    </w:p>
    <w:p w:rsidR="009B2F5B" w:rsidRDefault="00355520" w:rsidP="004A4E3A">
      <w:pPr>
        <w:pStyle w:val="Titre2"/>
        <w:ind w:left="2880" w:firstLine="720"/>
        <w:rPr>
          <w:sz w:val="28"/>
          <w:szCs w:val="28"/>
        </w:rPr>
      </w:pPr>
      <w:r>
        <w:rPr>
          <w:noProof/>
        </w:rPr>
        <w:drawing>
          <wp:inline distT="0" distB="0" distL="0" distR="0" wp14:anchorId="0809985B" wp14:editId="7326A1A3">
            <wp:extent cx="753232" cy="367200"/>
            <wp:effectExtent l="0" t="0" r="0" b="127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nknown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99" cy="39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E35" w:rsidRDefault="009B2F5B" w:rsidP="009B2F5B">
      <w:pPr>
        <w:pStyle w:val="Titre2"/>
      </w:pPr>
      <w:r>
        <w:t xml:space="preserve">                                             </w:t>
      </w:r>
      <w:r w:rsidR="001C5E35">
        <w:t xml:space="preserve">                                                  </w:t>
      </w:r>
      <w:r>
        <w:t xml:space="preserve"> </w:t>
      </w:r>
      <w:r w:rsidR="007868A9">
        <w:t xml:space="preserve"> </w:t>
      </w:r>
    </w:p>
    <w:p w:rsidR="004A4E3A" w:rsidRDefault="001C5E35" w:rsidP="004A4E3A">
      <w:pPr>
        <w:pStyle w:val="Titre2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355520">
        <w:rPr>
          <w:sz w:val="28"/>
          <w:szCs w:val="28"/>
        </w:rPr>
        <w:t xml:space="preserve"> </w:t>
      </w:r>
      <w:proofErr w:type="gramStart"/>
      <w:r w:rsidR="00D82016">
        <w:rPr>
          <w:sz w:val="28"/>
          <w:szCs w:val="28"/>
        </w:rPr>
        <w:t>e</w:t>
      </w:r>
      <w:r>
        <w:rPr>
          <w:sz w:val="28"/>
          <w:szCs w:val="28"/>
        </w:rPr>
        <w:t>t</w:t>
      </w:r>
      <w:proofErr w:type="gramEnd"/>
      <w:r>
        <w:rPr>
          <w:sz w:val="28"/>
          <w:szCs w:val="28"/>
        </w:rPr>
        <w:t xml:space="preserve"> </w:t>
      </w:r>
      <w:r w:rsidRPr="007868A9">
        <w:rPr>
          <w:sz w:val="28"/>
          <w:szCs w:val="28"/>
        </w:rPr>
        <w:t xml:space="preserve">le soutien de la </w:t>
      </w:r>
      <w:r>
        <w:rPr>
          <w:sz w:val="28"/>
          <w:szCs w:val="28"/>
        </w:rPr>
        <w:t xml:space="preserve">Coop Suisse </w:t>
      </w:r>
      <w:r w:rsidR="000A61B4">
        <w:rPr>
          <w:sz w:val="28"/>
          <w:szCs w:val="28"/>
        </w:rPr>
        <w:t>R</w:t>
      </w:r>
      <w:r>
        <w:rPr>
          <w:sz w:val="28"/>
          <w:szCs w:val="28"/>
        </w:rPr>
        <w:t>oman</w:t>
      </w:r>
      <w:r w:rsidR="004A4E3A">
        <w:rPr>
          <w:sz w:val="28"/>
          <w:szCs w:val="28"/>
        </w:rPr>
        <w:t>de</w:t>
      </w:r>
    </w:p>
    <w:p w:rsidR="00355520" w:rsidRDefault="004A4E3A" w:rsidP="00D82016">
      <w:pPr>
        <w:pStyle w:val="Titre2"/>
        <w:ind w:left="2160" w:right="357" w:firstLine="720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1C5E35">
        <w:rPr>
          <w:noProof/>
        </w:rPr>
        <w:drawing>
          <wp:inline distT="0" distB="0" distL="0" distR="0">
            <wp:extent cx="703200" cy="238063"/>
            <wp:effectExtent l="0" t="0" r="0" b="381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Unknown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659" cy="24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520" w:rsidRDefault="00355520" w:rsidP="00355520">
      <w:pPr>
        <w:rPr>
          <w:rFonts w:asciiTheme="majorHAnsi" w:eastAsiaTheme="majorEastAsia" w:hAnsiTheme="majorHAnsi" w:cstheme="majorBidi"/>
          <w:color w:val="537261" w:themeColor="text2" w:themeTint="E6"/>
          <w:lang w:val="fr-FR" w:eastAsia="en-US" w:bidi="fr-FR"/>
        </w:rPr>
      </w:pPr>
      <w:r>
        <w:br w:type="page"/>
      </w:r>
    </w:p>
    <w:p w:rsidR="00510F75" w:rsidRDefault="00510F75" w:rsidP="00355520">
      <w:pPr>
        <w:pStyle w:val="Titre2"/>
        <w:ind w:left="284" w:firstLine="720"/>
        <w:rPr>
          <w:sz w:val="28"/>
          <w:szCs w:val="28"/>
        </w:rPr>
      </w:pPr>
    </w:p>
    <w:p w:rsidR="00355520" w:rsidRDefault="00355520" w:rsidP="00355520">
      <w:pPr>
        <w:pStyle w:val="Titre2"/>
        <w:ind w:left="284" w:firstLine="720"/>
        <w:rPr>
          <w:sz w:val="28"/>
          <w:szCs w:val="28"/>
        </w:rPr>
      </w:pPr>
      <w:r w:rsidRPr="00355520">
        <w:rPr>
          <w:sz w:val="28"/>
          <w:szCs w:val="28"/>
        </w:rPr>
        <w:t>Sommaire</w:t>
      </w:r>
    </w:p>
    <w:p w:rsidR="00355520" w:rsidRDefault="00355520" w:rsidP="00355520">
      <w:pPr>
        <w:rPr>
          <w:lang w:val="fr-FR" w:eastAsia="en-US" w:bidi="fr-FR"/>
        </w:rPr>
      </w:pPr>
    </w:p>
    <w:p w:rsidR="00355520" w:rsidRDefault="00355520" w:rsidP="00355520">
      <w:pPr>
        <w:rPr>
          <w:lang w:val="fr-FR" w:eastAsia="en-US" w:bidi="fr-FR"/>
        </w:rPr>
      </w:pPr>
    </w:p>
    <w:p w:rsidR="00355520" w:rsidRDefault="00355520" w:rsidP="00355520">
      <w:pPr>
        <w:ind w:left="-1560" w:firstLine="1560"/>
        <w:rPr>
          <w:lang w:val="fr-FR" w:eastAsia="en-US" w:bidi="fr-FR"/>
        </w:rPr>
      </w:pPr>
    </w:p>
    <w:p w:rsidR="00510F75" w:rsidRDefault="00510F75" w:rsidP="00355520">
      <w:pPr>
        <w:ind w:left="-1560" w:firstLine="1560"/>
        <w:rPr>
          <w:lang w:val="fr-FR" w:eastAsia="en-US" w:bidi="fr-FR"/>
        </w:rPr>
      </w:pPr>
    </w:p>
    <w:p w:rsidR="00FA4E08" w:rsidRDefault="00FA4E08" w:rsidP="00355520">
      <w:pPr>
        <w:ind w:left="-1560" w:firstLine="1560"/>
        <w:rPr>
          <w:lang w:val="fr-FR" w:eastAsia="en-US" w:bidi="fr-FR"/>
        </w:rPr>
      </w:pPr>
    </w:p>
    <w:p w:rsidR="00FA4E08" w:rsidRDefault="00FA4E08" w:rsidP="00355520">
      <w:pPr>
        <w:ind w:left="-1560" w:firstLine="1560"/>
        <w:rPr>
          <w:lang w:val="fr-FR" w:eastAsia="en-US" w:bidi="fr-FR"/>
        </w:rPr>
      </w:pPr>
    </w:p>
    <w:p w:rsidR="00510F75" w:rsidRDefault="00510F75" w:rsidP="00355520">
      <w:pPr>
        <w:ind w:left="-1560" w:firstLine="1560"/>
        <w:rPr>
          <w:lang w:val="fr-FR" w:eastAsia="en-US" w:bidi="fr-FR"/>
        </w:rPr>
      </w:pPr>
    </w:p>
    <w:p w:rsidR="00355520" w:rsidRDefault="00355520" w:rsidP="00355520">
      <w:pPr>
        <w:ind w:left="-1560" w:firstLine="1560"/>
        <w:rPr>
          <w:lang w:val="fr-FR" w:eastAsia="en-US" w:bidi="fr-FR"/>
        </w:rPr>
      </w:pPr>
    </w:p>
    <w:p w:rsidR="00510F75" w:rsidRDefault="00355520" w:rsidP="00D82016">
      <w:pPr>
        <w:ind w:left="-1560" w:right="708"/>
        <w:rPr>
          <w:lang w:val="fr-FR" w:eastAsia="en-US" w:bidi="fr-FR"/>
        </w:rPr>
      </w:pPr>
      <w:r>
        <w:rPr>
          <w:lang w:val="fr-FR" w:eastAsia="en-US" w:bidi="fr-FR"/>
        </w:rPr>
        <w:t>Mot de la Présidente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D82016">
        <w:rPr>
          <w:lang w:val="fr-FR" w:eastAsia="en-US" w:bidi="fr-FR"/>
        </w:rPr>
        <w:t xml:space="preserve">            </w:t>
      </w:r>
      <w:r w:rsidR="004C24CC">
        <w:rPr>
          <w:lang w:val="fr-FR" w:eastAsia="en-US" w:bidi="fr-FR"/>
        </w:rPr>
        <w:t xml:space="preserve">        </w:t>
      </w:r>
      <w:r w:rsidR="004A4E3A">
        <w:rPr>
          <w:lang w:val="fr-FR" w:eastAsia="en-US" w:bidi="fr-FR"/>
        </w:rPr>
        <w:t>3</w:t>
      </w:r>
    </w:p>
    <w:p w:rsidR="00355520" w:rsidRDefault="00510F75" w:rsidP="00510F75">
      <w:pPr>
        <w:ind w:left="-1560" w:right="924"/>
        <w:rPr>
          <w:lang w:val="fr-FR" w:eastAsia="en-US" w:bidi="fr-FR"/>
        </w:rPr>
      </w:pP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  <w:t xml:space="preserve">                      </w:t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</w:r>
      <w:r>
        <w:rPr>
          <w:lang w:val="fr-FR" w:eastAsia="en-US" w:bidi="fr-FR"/>
        </w:rPr>
        <w:tab/>
        <w:t xml:space="preserve"> </w:t>
      </w:r>
    </w:p>
    <w:p w:rsidR="00355520" w:rsidRDefault="00510F75" w:rsidP="004C24CC">
      <w:pPr>
        <w:ind w:left="-1560" w:right="709"/>
        <w:rPr>
          <w:lang w:val="fr-FR" w:eastAsia="en-US" w:bidi="fr-FR"/>
        </w:rPr>
      </w:pPr>
      <w:r>
        <w:rPr>
          <w:lang w:val="fr-FR" w:eastAsia="en-US" w:bidi="fr-FR"/>
        </w:rPr>
        <w:t>L’Association en chiffres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C24CC">
        <w:rPr>
          <w:lang w:val="fr-FR" w:eastAsia="en-US" w:bidi="fr-FR"/>
        </w:rPr>
        <w:t xml:space="preserve">        </w:t>
      </w:r>
      <w:r w:rsidR="004A4E3A">
        <w:rPr>
          <w:lang w:val="fr-FR" w:eastAsia="en-US" w:bidi="fr-FR"/>
        </w:rPr>
        <w:t>4</w:t>
      </w:r>
    </w:p>
    <w:p w:rsidR="00510F75" w:rsidRDefault="00510F75" w:rsidP="00510F75">
      <w:pPr>
        <w:ind w:left="-1560"/>
        <w:rPr>
          <w:lang w:val="fr-FR" w:eastAsia="en-US" w:bidi="fr-FR"/>
        </w:rPr>
      </w:pPr>
    </w:p>
    <w:p w:rsidR="00355520" w:rsidRDefault="00355520" w:rsidP="00355520">
      <w:pPr>
        <w:ind w:left="-1560"/>
        <w:rPr>
          <w:lang w:val="fr-FR" w:eastAsia="en-US" w:bidi="fr-FR"/>
        </w:rPr>
      </w:pPr>
      <w:r>
        <w:rPr>
          <w:lang w:val="fr-FR" w:eastAsia="en-US" w:bidi="fr-FR"/>
        </w:rPr>
        <w:t>Tour d’horizon des actions 2019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C24CC">
        <w:rPr>
          <w:lang w:val="fr-FR" w:eastAsia="en-US" w:bidi="fr-FR"/>
        </w:rPr>
        <w:t xml:space="preserve">                    </w:t>
      </w:r>
      <w:r w:rsidR="004A4E3A">
        <w:rPr>
          <w:lang w:val="fr-FR" w:eastAsia="en-US" w:bidi="fr-FR"/>
        </w:rPr>
        <w:t>5</w:t>
      </w: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  <w:r>
        <w:rPr>
          <w:lang w:val="fr-FR" w:eastAsia="en-US" w:bidi="fr-FR"/>
        </w:rPr>
        <w:t>Quoi de neuf ?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C24CC">
        <w:rPr>
          <w:lang w:val="fr-FR" w:eastAsia="en-US" w:bidi="fr-FR"/>
        </w:rPr>
        <w:t xml:space="preserve">        </w:t>
      </w:r>
      <w:r w:rsidR="004A4E3A">
        <w:rPr>
          <w:lang w:val="fr-FR" w:eastAsia="en-US" w:bidi="fr-FR"/>
        </w:rPr>
        <w:t>6</w:t>
      </w: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  <w:r>
        <w:rPr>
          <w:lang w:val="fr-FR" w:eastAsia="en-US" w:bidi="fr-FR"/>
        </w:rPr>
        <w:t>Cotisations pour l’année 2020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C24CC">
        <w:rPr>
          <w:lang w:val="fr-FR" w:eastAsia="en-US" w:bidi="fr-FR"/>
        </w:rPr>
        <w:t xml:space="preserve">        </w:t>
      </w:r>
      <w:r w:rsidR="004A4E3A">
        <w:rPr>
          <w:lang w:val="fr-FR" w:eastAsia="en-US" w:bidi="fr-FR"/>
        </w:rPr>
        <w:t>7</w:t>
      </w: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  <w:r>
        <w:rPr>
          <w:lang w:val="fr-FR" w:eastAsia="en-US" w:bidi="fr-FR"/>
        </w:rPr>
        <w:t>Rapport de comptabilité de l’année 2019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C24CC">
        <w:rPr>
          <w:lang w:val="fr-FR" w:eastAsia="en-US" w:bidi="fr-FR"/>
        </w:rPr>
        <w:t xml:space="preserve">        </w:t>
      </w:r>
      <w:r w:rsidR="004A4E3A">
        <w:rPr>
          <w:lang w:val="fr-FR" w:eastAsia="en-US" w:bidi="fr-FR"/>
        </w:rPr>
        <w:t>8</w:t>
      </w: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  <w:r>
        <w:rPr>
          <w:lang w:val="fr-FR" w:eastAsia="en-US" w:bidi="fr-FR"/>
        </w:rPr>
        <w:t>Rapport de l’organe de contrôle / année 2019</w:t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4A4E3A">
        <w:rPr>
          <w:lang w:val="fr-FR" w:eastAsia="en-US" w:bidi="fr-FR"/>
        </w:rPr>
        <w:tab/>
      </w:r>
      <w:r w:rsidR="00141F8D">
        <w:rPr>
          <w:lang w:val="fr-FR" w:eastAsia="en-US" w:bidi="fr-FR"/>
        </w:rPr>
        <w:t xml:space="preserve">       </w:t>
      </w:r>
      <w:r w:rsidR="003664AB">
        <w:rPr>
          <w:lang w:val="fr-FR" w:eastAsia="en-US" w:bidi="fr-FR"/>
        </w:rPr>
        <w:t>10</w:t>
      </w: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355520" w:rsidRDefault="00355520" w:rsidP="00355520">
      <w:pPr>
        <w:ind w:left="-1560"/>
        <w:rPr>
          <w:lang w:val="fr-FR" w:eastAsia="en-US" w:bidi="fr-FR"/>
        </w:rPr>
      </w:pPr>
    </w:p>
    <w:p w:rsidR="00510F75" w:rsidRDefault="00510F75" w:rsidP="00355520">
      <w:pPr>
        <w:ind w:left="-1560"/>
        <w:rPr>
          <w:lang w:val="fr-FR" w:eastAsia="en-US" w:bidi="fr-FR"/>
        </w:rPr>
      </w:pPr>
    </w:p>
    <w:p w:rsidR="00355520" w:rsidRDefault="00355520" w:rsidP="00355520">
      <w:pPr>
        <w:ind w:left="-1560"/>
        <w:rPr>
          <w:lang w:val="fr-FR" w:eastAsia="en-US" w:bidi="fr-FR"/>
        </w:rPr>
      </w:pPr>
    </w:p>
    <w:p w:rsidR="00355520" w:rsidRDefault="00355520" w:rsidP="00355520">
      <w:pPr>
        <w:ind w:left="-1560"/>
        <w:rPr>
          <w:lang w:val="fr-FR" w:eastAsia="en-US" w:bidi="fr-FR"/>
        </w:rPr>
      </w:pPr>
    </w:p>
    <w:p w:rsidR="00355520" w:rsidRPr="00355520" w:rsidRDefault="00355520" w:rsidP="00355520">
      <w:pPr>
        <w:ind w:left="-1560"/>
        <w:rPr>
          <w:lang w:val="fr-FR" w:eastAsia="en-US" w:bidi="fr-FR"/>
        </w:rPr>
      </w:pPr>
    </w:p>
    <w:p w:rsidR="00544226" w:rsidRPr="001C5E35" w:rsidRDefault="00044EBC" w:rsidP="001C5E35">
      <w:pPr>
        <w:pStyle w:val="Titre2"/>
        <w:ind w:left="3600" w:firstLine="720"/>
        <w:rPr>
          <w:sz w:val="28"/>
          <w:szCs w:val="28"/>
        </w:rPr>
      </w:pPr>
      <w:r>
        <w:br w:type="page"/>
      </w:r>
    </w:p>
    <w:p w:rsidR="00544226" w:rsidRDefault="00D634FA"/>
    <w:p w:rsidR="00544226" w:rsidRDefault="00D634FA">
      <w:pPr>
        <w:pStyle w:val="Titre1"/>
      </w:pPr>
      <w:r>
        <w:rPr>
          <w:noProof/>
          <w:lang w:val="en-US"/>
        </w:rPr>
        <w:pict>
          <v:shape id="Zone de texte 3" o:spid="_x0000_s1026" type="#_x0000_t202" alt="Title: Barre latérale" style="position:absolute;margin-left:0;margin-top:119.3pt;width:147.25pt;height:198.9pt;z-index:251660288;visibility:visible;mso-wrap-style:square;mso-wrap-edited:f;mso-width-percent:0;mso-height-percent:0;mso-wrap-distance-left:0;mso-wrap-distance-top:0;mso-wrap-distance-right:0;mso-wrap-distance-bottom:0;mso-position-horizontal:left;mso-position-horizontal-relative:page;mso-position-vertical-relative:page;mso-width-percent:0;mso-height-percent:0;mso-width-relative:outer-margin-area;mso-height-relative:margin;v-text-anchor:top" o:allowoverlap="f" stroked="f" strokeweight=".5pt">
            <v:textbox inset="36pt,0,11.52pt,18pt">
              <w:txbxContent>
                <w:p w:rsidR="00544226" w:rsidRDefault="00B4363B">
                  <w:pPr>
                    <w:pStyle w:val="Citation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70000" cy="1270000"/>
                        <wp:effectExtent l="0" t="0" r="0" b="0"/>
                        <wp:docPr id="11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0 copie.jp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0000" cy="127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 w:rsidR="00F86D41">
        <w:t xml:space="preserve">Mot </w:t>
      </w:r>
      <w:r w:rsidR="001712A9">
        <w:t>de la Présidente</w:t>
      </w:r>
    </w:p>
    <w:p w:rsidR="00E062B8" w:rsidRDefault="00E062B8" w:rsidP="00E062B8">
      <w:pPr>
        <w:rPr>
          <w:lang w:val="fr-FR" w:eastAsia="en-US" w:bidi="fr-FR"/>
        </w:rPr>
      </w:pPr>
    </w:p>
    <w:p w:rsidR="00E062B8" w:rsidRPr="00E062B8" w:rsidRDefault="00E062B8" w:rsidP="00E062B8">
      <w:pPr>
        <w:rPr>
          <w:lang w:val="fr-FR" w:eastAsia="en-US" w:bidi="fr-FR"/>
        </w:rPr>
      </w:pPr>
    </w:p>
    <w:p w:rsidR="003B524E" w:rsidRPr="00922577" w:rsidRDefault="00E062B8" w:rsidP="00101665">
      <w:pPr>
        <w:ind w:right="425"/>
      </w:pPr>
      <w:r>
        <w:t xml:space="preserve">Quelle année ! </w:t>
      </w:r>
      <w:r w:rsidR="006C6555" w:rsidRPr="00922577">
        <w:t>Quelle</w:t>
      </w:r>
      <w:r w:rsidR="003B524E" w:rsidRPr="00922577">
        <w:t xml:space="preserve"> incroyable </w:t>
      </w:r>
      <w:r w:rsidR="001712A9" w:rsidRPr="00922577">
        <w:t xml:space="preserve">crise sanitaire nous vivons </w:t>
      </w:r>
      <w:r w:rsidR="006C6555" w:rsidRPr="00922577">
        <w:t xml:space="preserve">tous </w:t>
      </w:r>
      <w:r w:rsidR="001712A9" w:rsidRPr="00922577">
        <w:t>depuis plusieurs mois</w:t>
      </w:r>
      <w:r w:rsidR="006C6555" w:rsidRPr="00922577">
        <w:t> ! Entre virus …confinement…et 2</w:t>
      </w:r>
      <w:r w:rsidR="006C6555" w:rsidRPr="00922577">
        <w:rPr>
          <w:vertAlign w:val="superscript"/>
        </w:rPr>
        <w:t>ème</w:t>
      </w:r>
      <w:r w:rsidR="006C6555" w:rsidRPr="00922577">
        <w:t xml:space="preserve"> vague,</w:t>
      </w:r>
      <w:r w:rsidR="001712A9" w:rsidRPr="00922577">
        <w:t xml:space="preserve"> le Comité a décidé d’annuler</w:t>
      </w:r>
      <w:r w:rsidR="00A75A82">
        <w:t xml:space="preserve"> </w:t>
      </w:r>
      <w:r w:rsidR="001712A9" w:rsidRPr="00922577">
        <w:t>l’</w:t>
      </w:r>
      <w:r w:rsidR="001712A9" w:rsidRPr="00922577">
        <w:rPr>
          <w:b/>
        </w:rPr>
        <w:t xml:space="preserve">Assemblée Générale Ordinaire </w:t>
      </w:r>
      <w:r w:rsidR="006C6555" w:rsidRPr="00922577">
        <w:rPr>
          <w:b/>
        </w:rPr>
        <w:t xml:space="preserve">2020 </w:t>
      </w:r>
      <w:r w:rsidR="001712A9" w:rsidRPr="00922577">
        <w:t>qui aurait dû se dérouler</w:t>
      </w:r>
      <w:r w:rsidR="006C6555" w:rsidRPr="00922577">
        <w:t>, comme chaque année,</w:t>
      </w:r>
      <w:r w:rsidR="001712A9" w:rsidRPr="00922577">
        <w:t xml:space="preserve"> au mois de mai. </w:t>
      </w:r>
    </w:p>
    <w:p w:rsidR="00E062B8" w:rsidRDefault="00E062B8" w:rsidP="00F86D41"/>
    <w:p w:rsidR="001712A9" w:rsidRDefault="003B524E" w:rsidP="00F86D41">
      <w:r w:rsidRPr="00922577">
        <w:t>A la place, n</w:t>
      </w:r>
      <w:r w:rsidR="001712A9" w:rsidRPr="00922577">
        <w:t xml:space="preserve">ous vous transmettons </w:t>
      </w:r>
      <w:r w:rsidRPr="00922577">
        <w:t>le</w:t>
      </w:r>
      <w:r w:rsidR="001712A9" w:rsidRPr="00922577">
        <w:t xml:space="preserve"> rapport d’activité de l’année 2019</w:t>
      </w:r>
      <w:r w:rsidR="00355520">
        <w:t xml:space="preserve"> </w:t>
      </w:r>
      <w:r w:rsidR="001712A9" w:rsidRPr="00922577">
        <w:t>sous ce format.</w:t>
      </w:r>
    </w:p>
    <w:p w:rsidR="00E062B8" w:rsidRPr="00922577" w:rsidRDefault="00E062B8" w:rsidP="00F86D41"/>
    <w:p w:rsidR="003B524E" w:rsidRDefault="003B524E" w:rsidP="00101665">
      <w:pPr>
        <w:ind w:right="425"/>
      </w:pPr>
      <w:r w:rsidRPr="00922577">
        <w:t xml:space="preserve">La reconnaissance de nos actions est au rendez-vous. </w:t>
      </w:r>
      <w:r w:rsidR="006C6555" w:rsidRPr="00922577">
        <w:t xml:space="preserve">Après </w:t>
      </w:r>
      <w:r w:rsidR="00B4363B" w:rsidRPr="00922577">
        <w:t xml:space="preserve">bientôt </w:t>
      </w:r>
      <w:r w:rsidR="006C6555" w:rsidRPr="00922577">
        <w:t>4 années</w:t>
      </w:r>
      <w:r w:rsidR="00101665">
        <w:t xml:space="preserve"> </w:t>
      </w:r>
      <w:r w:rsidR="006C6555" w:rsidRPr="00922577">
        <w:t>d’activité</w:t>
      </w:r>
      <w:r w:rsidRPr="00922577">
        <w:t xml:space="preserve">, nous avons acquis une plus grande visibilité auprès de la population </w:t>
      </w:r>
      <w:proofErr w:type="spellStart"/>
      <w:r w:rsidRPr="00922577">
        <w:t>palinzade</w:t>
      </w:r>
      <w:proofErr w:type="spellEnd"/>
      <w:r w:rsidRPr="00922577">
        <w:t xml:space="preserve"> </w:t>
      </w:r>
      <w:r w:rsidR="00922577">
        <w:t>et reconnaissance auprès</w:t>
      </w:r>
      <w:r w:rsidR="006C6555" w:rsidRPr="00922577">
        <w:t xml:space="preserve"> </w:t>
      </w:r>
      <w:r w:rsidRPr="00922577">
        <w:t>de la Commune d’Epalinges.</w:t>
      </w:r>
    </w:p>
    <w:p w:rsidR="00110459" w:rsidRPr="00922577" w:rsidRDefault="00110459" w:rsidP="00F86D41"/>
    <w:p w:rsidR="00F86D41" w:rsidRDefault="003B524E" w:rsidP="00101665">
      <w:pPr>
        <w:ind w:right="283"/>
      </w:pPr>
      <w:r w:rsidRPr="00922577">
        <w:t>Lulu-Epalinges devient</w:t>
      </w:r>
      <w:r w:rsidR="006C6555" w:rsidRPr="00922577">
        <w:t>,</w:t>
      </w:r>
      <w:r w:rsidRPr="00922577">
        <w:t xml:space="preserve"> petit à petit et grâce à vous, un acteur </w:t>
      </w:r>
      <w:r w:rsidR="00110459">
        <w:t>re</w:t>
      </w:r>
      <w:r w:rsidRPr="00922577">
        <w:t xml:space="preserve">connu </w:t>
      </w:r>
      <w:r w:rsidR="006C6555" w:rsidRPr="00922577">
        <w:t>au sein de notre commune</w:t>
      </w:r>
      <w:r w:rsidRPr="00922577">
        <w:t>.</w:t>
      </w:r>
    </w:p>
    <w:p w:rsidR="00110459" w:rsidRPr="00922577" w:rsidRDefault="00110459" w:rsidP="00F86D41"/>
    <w:p w:rsidR="003B524E" w:rsidRDefault="003B524E" w:rsidP="00F86D41">
      <w:r w:rsidRPr="00922577">
        <w:t xml:space="preserve">Les </w:t>
      </w:r>
      <w:r w:rsidR="006C6555" w:rsidRPr="00922577">
        <w:t>appels sont toujours plus nombreux, venant en majorité de personnes âgées mais également de</w:t>
      </w:r>
      <w:r w:rsidR="00922577">
        <w:t>s</w:t>
      </w:r>
      <w:r w:rsidR="006C6555" w:rsidRPr="00922577">
        <w:t xml:space="preserve"> plus jeunes.</w:t>
      </w:r>
    </w:p>
    <w:p w:rsidR="00E062B8" w:rsidRPr="00922577" w:rsidRDefault="00E062B8" w:rsidP="00F86D41"/>
    <w:p w:rsidR="007D1BB6" w:rsidRDefault="006C6555" w:rsidP="00101665">
      <w:pPr>
        <w:ind w:right="283"/>
      </w:pPr>
      <w:r w:rsidRPr="00922577">
        <w:t>Notre équipe de LULU est toujours aussi dynamique</w:t>
      </w:r>
      <w:r w:rsidR="00FF3A53" w:rsidRPr="00922577">
        <w:t xml:space="preserve">. </w:t>
      </w:r>
      <w:r w:rsidR="007D1BB6">
        <w:t>Au printemps de cette année, l</w:t>
      </w:r>
      <w:r w:rsidR="00FF3A53" w:rsidRPr="00922577">
        <w:t xml:space="preserve">a population d’Epalinges a pu compter sur les LULU durant </w:t>
      </w:r>
      <w:r w:rsidR="007D1BB6">
        <w:t xml:space="preserve">la crise sanitaire </w:t>
      </w:r>
      <w:r w:rsidR="00B4363B" w:rsidRPr="00922577">
        <w:t>pour effectuer</w:t>
      </w:r>
      <w:r w:rsidR="00FF3A53" w:rsidRPr="00922577">
        <w:t xml:space="preserve"> </w:t>
      </w:r>
      <w:r w:rsidR="007D1BB6">
        <w:t>d</w:t>
      </w:r>
      <w:r w:rsidR="00FF3A53" w:rsidRPr="00922577">
        <w:t xml:space="preserve">es commissions pour les personnes âgées </w:t>
      </w:r>
      <w:r w:rsidR="00922577">
        <w:t xml:space="preserve">« confinées » </w:t>
      </w:r>
      <w:r w:rsidRPr="00922577">
        <w:t xml:space="preserve">et je profite de remercier chacun d’entre </w:t>
      </w:r>
      <w:r w:rsidR="006E4694">
        <w:t>vous</w:t>
      </w:r>
      <w:r w:rsidRPr="00922577">
        <w:t xml:space="preserve"> pour le magnifique </w:t>
      </w:r>
      <w:r w:rsidR="00FF3A53" w:rsidRPr="00922577">
        <w:t xml:space="preserve">élan de solidarité </w:t>
      </w:r>
      <w:r w:rsidR="00F84378">
        <w:t xml:space="preserve">dont </w:t>
      </w:r>
      <w:r w:rsidR="006E4694">
        <w:t>vous avez</w:t>
      </w:r>
      <w:r w:rsidR="00F84378">
        <w:t xml:space="preserve"> fait preuve</w:t>
      </w:r>
      <w:r w:rsidR="007D1BB6">
        <w:t>.</w:t>
      </w:r>
    </w:p>
    <w:p w:rsidR="00E062B8" w:rsidRDefault="00E062B8" w:rsidP="00F86D41"/>
    <w:p w:rsidR="006C6555" w:rsidRDefault="007D1BB6" w:rsidP="00F86D41">
      <w:r>
        <w:t>Mes remerciements vont également</w:t>
      </w:r>
      <w:r w:rsidR="00F84378">
        <w:t xml:space="preserve"> </w:t>
      </w:r>
      <w:r>
        <w:t xml:space="preserve">aux </w:t>
      </w:r>
      <w:r w:rsidR="006C6555" w:rsidRPr="00922577">
        <w:t>membres du comité pour leur engagement</w:t>
      </w:r>
      <w:r w:rsidR="001D6934">
        <w:t xml:space="preserve"> et leur soutien durant toute l’année</w:t>
      </w:r>
      <w:r w:rsidR="006C6555" w:rsidRPr="00922577">
        <w:t>.</w:t>
      </w:r>
    </w:p>
    <w:p w:rsidR="00E062B8" w:rsidRDefault="00E062B8" w:rsidP="00F86D41"/>
    <w:p w:rsidR="007D1BB6" w:rsidRDefault="003A7733" w:rsidP="00101665">
      <w:pPr>
        <w:ind w:right="141"/>
      </w:pPr>
      <w:r>
        <w:t>Pour finir, j</w:t>
      </w:r>
      <w:r w:rsidR="007D1BB6">
        <w:t>e n’ai qu</w:t>
      </w:r>
      <w:r>
        <w:t>’</w:t>
      </w:r>
      <w:r w:rsidR="007D1BB6">
        <w:t xml:space="preserve">un seul </w:t>
      </w:r>
      <w:proofErr w:type="gramStart"/>
      <w:r w:rsidR="007D1BB6">
        <w:t>vœu</w:t>
      </w:r>
      <w:r w:rsidR="006E4694">
        <w:t>:</w:t>
      </w:r>
      <w:proofErr w:type="gramEnd"/>
      <w:r w:rsidR="006E4694">
        <w:t xml:space="preserve"> </w:t>
      </w:r>
      <w:r w:rsidR="007D1BB6">
        <w:t xml:space="preserve"> que notre association </w:t>
      </w:r>
      <w:r>
        <w:t>puisse, pour de très nombreuses années</w:t>
      </w:r>
      <w:r w:rsidR="00E062B8">
        <w:t xml:space="preserve"> encore</w:t>
      </w:r>
      <w:r>
        <w:t xml:space="preserve">, continuer à s’engager pour une société </w:t>
      </w:r>
      <w:r w:rsidR="00E062B8">
        <w:t xml:space="preserve">toujours </w:t>
      </w:r>
      <w:r>
        <w:t>plus humaine et solidaire</w:t>
      </w:r>
      <w:r w:rsidR="00355520">
        <w:t xml:space="preserve"> à Epalinges</w:t>
      </w:r>
      <w:r>
        <w:t>.</w:t>
      </w:r>
    </w:p>
    <w:p w:rsidR="003A7733" w:rsidRPr="003A7733" w:rsidRDefault="003A7733" w:rsidP="00F86D41"/>
    <w:p w:rsidR="00922577" w:rsidRDefault="00922577" w:rsidP="00F86D41"/>
    <w:p w:rsidR="00922577" w:rsidRPr="00922577" w:rsidRDefault="00922577" w:rsidP="00F86D41"/>
    <w:p w:rsidR="00922577" w:rsidRPr="00922577" w:rsidRDefault="00922577" w:rsidP="00922577">
      <w:pPr>
        <w:ind w:left="4320" w:firstLine="720"/>
        <w:rPr>
          <w:b/>
        </w:rPr>
      </w:pPr>
      <w:r w:rsidRPr="00922577">
        <w:rPr>
          <w:b/>
        </w:rPr>
        <w:t>Nadia Benyacoub</w:t>
      </w:r>
    </w:p>
    <w:p w:rsidR="00922577" w:rsidRDefault="00922577" w:rsidP="00922577">
      <w:r w:rsidRPr="00922577">
        <w:tab/>
      </w:r>
      <w:r w:rsidRPr="00922577">
        <w:tab/>
      </w:r>
      <w:r w:rsidRPr="00922577">
        <w:tab/>
      </w:r>
      <w:r w:rsidRPr="00922577">
        <w:tab/>
      </w:r>
      <w:r w:rsidRPr="00922577">
        <w:tab/>
      </w:r>
      <w:r w:rsidRPr="00922577">
        <w:tab/>
      </w:r>
      <w:r w:rsidRPr="00922577">
        <w:tab/>
      </w:r>
    </w:p>
    <w:p w:rsidR="00E062B8" w:rsidRDefault="00E062B8" w:rsidP="00F86D41"/>
    <w:p w:rsidR="00C26854" w:rsidRDefault="00C26854" w:rsidP="00F86D41"/>
    <w:p w:rsidR="00E062B8" w:rsidRDefault="00E062B8" w:rsidP="00F86D41"/>
    <w:p w:rsidR="00C26854" w:rsidRPr="006E4694" w:rsidRDefault="00D634FA" w:rsidP="00C26854">
      <w:pPr>
        <w:rPr>
          <w:rFonts w:ascii="Athelas" w:hAnsi="Athelas"/>
          <w:i/>
          <w:color w:val="595959" w:themeColor="text1" w:themeTint="A6"/>
        </w:rPr>
      </w:pPr>
      <w:hyperlink r:id="rId16" w:tooltip="Lien permanent citation n° : 69751" w:history="1">
        <w:r w:rsidR="00C26854" w:rsidRPr="006E4694">
          <w:rPr>
            <w:rStyle w:val="Lienhypertexte"/>
            <w:rFonts w:ascii="Athelas" w:eastAsiaTheme="majorEastAsia" w:hAnsi="Athelas"/>
            <w:i/>
            <w:color w:val="595959" w:themeColor="text1" w:themeTint="A6"/>
            <w:u w:val="none"/>
          </w:rPr>
          <w:t>Il se faut entraider, c'est la loi de nature</w:t>
        </w:r>
        <w:r w:rsidR="00D568FE" w:rsidRPr="006E4694">
          <w:rPr>
            <w:rStyle w:val="Lienhypertexte"/>
            <w:rFonts w:ascii="Athelas" w:eastAsiaTheme="majorEastAsia" w:hAnsi="Athelas"/>
            <w:i/>
            <w:color w:val="595959" w:themeColor="text1" w:themeTint="A6"/>
            <w:u w:val="none"/>
          </w:rPr>
          <w:t>.</w:t>
        </w:r>
      </w:hyperlink>
    </w:p>
    <w:p w:rsidR="00C26854" w:rsidRPr="0084064E" w:rsidRDefault="00C26854" w:rsidP="00101665">
      <w:pPr>
        <w:pStyle w:val="NormalWeb"/>
        <w:spacing w:before="0" w:beforeAutospacing="0" w:after="0" w:afterAutospacing="0"/>
        <w:ind w:right="283"/>
        <w:jc w:val="right"/>
        <w:rPr>
          <w:rFonts w:ascii="Athelas" w:hAnsi="Athelas"/>
          <w:i/>
          <w:color w:val="595959" w:themeColor="text1" w:themeTint="A6"/>
        </w:rPr>
      </w:pPr>
      <w:r w:rsidRPr="0084064E">
        <w:rPr>
          <w:rStyle w:val="lev"/>
          <w:rFonts w:ascii="Athelas" w:hAnsi="Athelas"/>
          <w:i/>
          <w:color w:val="595959" w:themeColor="text1" w:themeTint="A6"/>
        </w:rPr>
        <w:t>Jean de La Fontaine</w:t>
      </w:r>
    </w:p>
    <w:p w:rsidR="00E062B8" w:rsidRPr="0084064E" w:rsidRDefault="00E062B8" w:rsidP="00F86D41">
      <w:pPr>
        <w:rPr>
          <w:rFonts w:ascii="Athelas" w:hAnsi="Athelas"/>
          <w:color w:val="595959" w:themeColor="text1" w:themeTint="A6"/>
        </w:rPr>
      </w:pPr>
    </w:p>
    <w:p w:rsidR="00D568FE" w:rsidRPr="0084064E" w:rsidRDefault="00D568FE" w:rsidP="00F86D41">
      <w:pPr>
        <w:rPr>
          <w:rFonts w:ascii="Athelas" w:hAnsi="Athelas"/>
          <w:color w:val="595959" w:themeColor="text1" w:themeTint="A6"/>
        </w:rPr>
      </w:pPr>
    </w:p>
    <w:p w:rsidR="00E062B8" w:rsidRPr="0084064E" w:rsidRDefault="00E062B8" w:rsidP="00F86D41">
      <w:pPr>
        <w:rPr>
          <w:rFonts w:ascii="Athelas" w:hAnsi="Athelas"/>
          <w:color w:val="595959" w:themeColor="text1" w:themeTint="A6"/>
        </w:rPr>
      </w:pPr>
    </w:p>
    <w:p w:rsidR="00D568FE" w:rsidRPr="006E4694" w:rsidRDefault="00C26854" w:rsidP="00C26854">
      <w:pPr>
        <w:rPr>
          <w:rFonts w:ascii="Cambria" w:hAnsi="Cambria" w:cs="Cambria"/>
          <w:i/>
          <w:color w:val="595959" w:themeColor="text1" w:themeTint="A6"/>
          <w:shd w:val="clear" w:color="auto" w:fill="FFFFFF"/>
        </w:rPr>
      </w:pPr>
      <w:r w:rsidRPr="006E4694">
        <w:rPr>
          <w:rFonts w:ascii="Athelas" w:hAnsi="Athelas" w:cs="Arial"/>
          <w:i/>
          <w:color w:val="595959" w:themeColor="text1" w:themeTint="A6"/>
          <w:shd w:val="clear" w:color="auto" w:fill="FFFFFF"/>
        </w:rPr>
        <w:t xml:space="preserve">Dans un univers passablement absurde, Il y a quelque chose qui n’est pas absurde, c’est ce que l’on peut faire pour les autres. </w:t>
      </w:r>
      <w:r w:rsidRPr="006E4694">
        <w:rPr>
          <w:rFonts w:ascii="Cambria" w:hAnsi="Cambria" w:cs="Cambria"/>
          <w:i/>
          <w:color w:val="595959" w:themeColor="text1" w:themeTint="A6"/>
          <w:shd w:val="clear" w:color="auto" w:fill="FFFFFF"/>
        </w:rPr>
        <w:t> </w:t>
      </w:r>
    </w:p>
    <w:p w:rsidR="00C26854" w:rsidRPr="0084064E" w:rsidRDefault="00420AC8" w:rsidP="00101665">
      <w:pPr>
        <w:ind w:left="5040" w:right="283"/>
        <w:rPr>
          <w:rFonts w:ascii="Athelas" w:hAnsi="Athelas"/>
          <w:b/>
          <w:i/>
          <w:color w:val="595959" w:themeColor="text1" w:themeTint="A6"/>
        </w:rPr>
      </w:pPr>
      <w:r w:rsidRPr="0084064E">
        <w:rPr>
          <w:rFonts w:ascii="Athelas" w:hAnsi="Athelas" w:cs="Arial"/>
          <w:color w:val="595959" w:themeColor="text1" w:themeTint="A6"/>
          <w:shd w:val="clear" w:color="auto" w:fill="FFFFFF"/>
        </w:rPr>
        <w:t xml:space="preserve">  </w:t>
      </w:r>
      <w:r w:rsidR="00D568FE" w:rsidRPr="0084064E">
        <w:rPr>
          <w:rFonts w:ascii="Athelas" w:hAnsi="Athelas" w:cs="Arial"/>
          <w:color w:val="595959" w:themeColor="text1" w:themeTint="A6"/>
          <w:shd w:val="clear" w:color="auto" w:fill="FFFFFF"/>
        </w:rPr>
        <w:t xml:space="preserve">    </w:t>
      </w:r>
      <w:r w:rsidR="00D568FE" w:rsidRPr="0084064E">
        <w:rPr>
          <w:rFonts w:ascii="Athelas" w:hAnsi="Athelas" w:cs="Arial"/>
          <w:b/>
          <w:i/>
          <w:color w:val="595959" w:themeColor="text1" w:themeTint="A6"/>
          <w:shd w:val="clear" w:color="auto" w:fill="FFFFFF"/>
        </w:rPr>
        <w:t xml:space="preserve">André </w:t>
      </w:r>
      <w:r w:rsidR="00C26854" w:rsidRPr="0084064E">
        <w:rPr>
          <w:rFonts w:ascii="Athelas" w:hAnsi="Athelas" w:cs="Arial"/>
          <w:b/>
          <w:i/>
          <w:color w:val="595959" w:themeColor="text1" w:themeTint="A6"/>
          <w:shd w:val="clear" w:color="auto" w:fill="FFFFFF"/>
        </w:rPr>
        <w:t>Malraux</w:t>
      </w:r>
    </w:p>
    <w:p w:rsidR="00E062B8" w:rsidRPr="0084064E" w:rsidRDefault="00E062B8" w:rsidP="00F86D41">
      <w:pPr>
        <w:rPr>
          <w:color w:val="595959" w:themeColor="text1" w:themeTint="A6"/>
        </w:rPr>
      </w:pPr>
    </w:p>
    <w:p w:rsidR="00B202FE" w:rsidRDefault="00B202FE" w:rsidP="00101665">
      <w:pPr>
        <w:spacing w:after="160" w:line="259" w:lineRule="auto"/>
        <w:rPr>
          <w:color w:val="0096FF"/>
        </w:rPr>
      </w:pPr>
    </w:p>
    <w:p w:rsidR="00626968" w:rsidRPr="00D568FE" w:rsidRDefault="00626968" w:rsidP="00626968">
      <w:pPr>
        <w:spacing w:line="259" w:lineRule="auto"/>
        <w:rPr>
          <w:rFonts w:ascii="Arial" w:hAnsi="Arial" w:cs="Arial"/>
          <w:i/>
          <w:iCs/>
          <w:color w:val="E3393D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251695104" behindDoc="0" locked="0" layoutInCell="1" allowOverlap="0" wp14:anchorId="6CC15C48" wp14:editId="50FE176A">
                <wp:simplePos x="0" y="0"/>
                <wp:positionH relativeFrom="page">
                  <wp:posOffset>360946</wp:posOffset>
                </wp:positionH>
                <wp:positionV relativeFrom="page">
                  <wp:posOffset>1403684</wp:posOffset>
                </wp:positionV>
                <wp:extent cx="1840999" cy="3826042"/>
                <wp:effectExtent l="0" t="0" r="635" b="0"/>
                <wp:wrapSquare wrapText="bothSides"/>
                <wp:docPr id="8" name="Zone de texte 8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1840999" cy="38260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6968" w:rsidRDefault="00626968" w:rsidP="00626968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661AB9" wp14:editId="791C057E">
                                  <wp:extent cx="1438275" cy="961731"/>
                                  <wp:effectExtent l="0" t="0" r="0" b="3810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8275" cy="9617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2E1F" w:rsidRDefault="00722E1F" w:rsidP="00626968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45770" cy="934465"/>
                                  <wp:effectExtent l="0" t="0" r="0" b="5715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IMG_2775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386" cy="937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2E1F" w:rsidRDefault="00722E1F" w:rsidP="00626968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48991" cy="1265321"/>
                                  <wp:effectExtent l="0" t="0" r="3810" b="508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IMG_2759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5990" cy="12746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15C48" id="Zone de texte 8" o:spid="_x0000_s1027" type="#_x0000_t202" alt="Title: Barre latérale" style="position:absolute;margin-left:28.4pt;margin-top:110.55pt;width:144.95pt;height:301.25pt;flip:x;z-index:251695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" o:allowoverlap="f" stroked="f" strokeweight=".5pt">
                <v:path arrowok="t"/>
                <v:textbox inset="36pt,0,11.52pt,18pt">
                  <w:txbxContent>
                    <w:p w:rsidR="00626968" w:rsidRDefault="00626968" w:rsidP="00626968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661AB9" wp14:editId="791C057E">
                            <wp:extent cx="1438275" cy="961731"/>
                            <wp:effectExtent l="0" t="0" r="0" b="3810"/>
                            <wp:docPr id="19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8275" cy="9617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2E1F" w:rsidRDefault="00722E1F" w:rsidP="00626968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45770" cy="934465"/>
                            <wp:effectExtent l="0" t="0" r="0" b="5715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IMG_2775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0386" cy="9379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2E1F" w:rsidRDefault="00722E1F" w:rsidP="00626968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48991" cy="1265321"/>
                            <wp:effectExtent l="0" t="0" r="3810" b="508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IMG_2759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5990" cy="12746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rFonts w:ascii="Arial" w:hAnsi="Arial" w:cs="Arial"/>
          <w:i/>
          <w:iCs/>
          <w:color w:val="E3393D"/>
        </w:rPr>
        <w:t xml:space="preserve"> </w:t>
      </w:r>
      <w:r w:rsidRPr="00510F75">
        <w:rPr>
          <w:rStyle w:val="Titre1Car"/>
        </w:rPr>
        <w:t>Combien de Membres ?</w:t>
      </w:r>
      <w:r>
        <w:t xml:space="preserve">    </w:t>
      </w:r>
      <w:r w:rsidR="00F95835" w:rsidRPr="006D6095">
        <w:rPr>
          <w:b/>
          <w:color w:val="C00000"/>
          <w:sz w:val="36"/>
          <w:szCs w:val="36"/>
        </w:rPr>
        <w:t>70</w:t>
      </w:r>
      <w:r w:rsidRPr="006D6095">
        <w:rPr>
          <w:b/>
          <w:color w:val="7030A0"/>
          <w:sz w:val="32"/>
          <w:szCs w:val="32"/>
        </w:rPr>
        <w:t xml:space="preserve"> </w:t>
      </w:r>
      <w:r w:rsidRPr="00510F75">
        <w:rPr>
          <w:b/>
          <w:color w:val="029676" w:themeColor="accent4"/>
          <w:sz w:val="32"/>
          <w:szCs w:val="32"/>
        </w:rPr>
        <w:t xml:space="preserve"> </w:t>
      </w:r>
      <w:r>
        <w:rPr>
          <w:color w:val="029676" w:themeColor="accent4"/>
        </w:rPr>
        <w:t xml:space="preserve">         </w:t>
      </w:r>
      <w:r>
        <w:rPr>
          <w:noProof/>
          <w:color w:val="029676" w:themeColor="accent4"/>
        </w:rPr>
        <w:drawing>
          <wp:inline distT="0" distB="0" distL="0" distR="0" wp14:anchorId="3ED50EA8" wp14:editId="0EA01202">
            <wp:extent cx="633663" cy="633663"/>
            <wp:effectExtent l="0" t="0" r="1905" b="190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53" cy="639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968" w:rsidRDefault="00626968" w:rsidP="00626968">
      <w:pPr>
        <w:pStyle w:val="Titre1"/>
        <w:rPr>
          <w:rFonts w:ascii="Arial" w:eastAsia="Times New Roman" w:hAnsi="Arial" w:cs="Arial"/>
          <w:i/>
          <w:iCs/>
          <w:color w:val="E3393D"/>
          <w:sz w:val="24"/>
          <w:szCs w:val="24"/>
          <w:lang w:val="fr-CH" w:eastAsia="fr-FR" w:bidi="ar-SA"/>
        </w:rPr>
      </w:pPr>
    </w:p>
    <w:p w:rsidR="00626968" w:rsidRPr="003664AB" w:rsidRDefault="00626968" w:rsidP="00101665">
      <w:pPr>
        <w:spacing w:line="259" w:lineRule="auto"/>
        <w:rPr>
          <w:rFonts w:ascii="Arial" w:hAnsi="Arial" w:cs="Arial"/>
          <w:i/>
          <w:iCs/>
          <w:color w:val="E3393D"/>
        </w:rPr>
      </w:pPr>
      <w:r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2DDF9B70" wp14:editId="765AE0D1">
            <wp:extent cx="4355432" cy="2839453"/>
            <wp:effectExtent l="0" t="0" r="13970" b="18415"/>
            <wp:docPr id="17" name="Graphique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9210B3" w:rsidRPr="003664AB" w:rsidRDefault="009210B3" w:rsidP="003664AB">
      <w:pPr>
        <w:pStyle w:val="Titre1"/>
        <w:rPr>
          <w:color w:val="029676" w:themeColor="accent4"/>
        </w:rPr>
      </w:pPr>
    </w:p>
    <w:p w:rsidR="003664AB" w:rsidRDefault="00141F8D" w:rsidP="008428C2">
      <w:pPr>
        <w:pStyle w:val="Titre1"/>
        <w:ind w:right="284"/>
        <w:rPr>
          <w:b w:val="0"/>
          <w:color w:val="000000" w:themeColor="text1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96128" behindDoc="0" locked="0" layoutInCell="1" allowOverlap="0" wp14:anchorId="176F968F" wp14:editId="2EEF9D54">
                <wp:simplePos x="0" y="0"/>
                <wp:positionH relativeFrom="page">
                  <wp:posOffset>376988</wp:posOffset>
                </wp:positionH>
                <wp:positionV relativeFrom="page">
                  <wp:posOffset>5823284</wp:posOffset>
                </wp:positionV>
                <wp:extent cx="1824609" cy="4453255"/>
                <wp:effectExtent l="0" t="0" r="4445" b="4445"/>
                <wp:wrapSquare wrapText="bothSides"/>
                <wp:docPr id="10" name="Zone de texte 10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1824609" cy="4453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6968" w:rsidRDefault="00626968" w:rsidP="00626968">
                            <w:pPr>
                              <w:pStyle w:val="Citation"/>
                            </w:pPr>
                          </w:p>
                          <w:p w:rsidR="00722E1F" w:rsidRDefault="00626968" w:rsidP="00B54785">
                            <w:pPr>
                              <w:pStyle w:val="Citation"/>
                            </w:pPr>
                            <w:r>
                              <w:rPr>
                                <w:rFonts w:ascii="Arial" w:hAnsi="Arial" w:cs="Arial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0E7469B8" wp14:editId="23087ECE">
                                  <wp:extent cx="1187038" cy="1282790"/>
                                  <wp:effectExtent l="0" t="0" r="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G_2206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221795" cy="132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 w:val="0"/>
                                <w:iCs/>
                                <w:noProof/>
                                <w:color w:val="E3393D"/>
                              </w:rPr>
                              <w:drawing>
                                <wp:inline distT="0" distB="0" distL="0" distR="0" wp14:anchorId="09B4421F" wp14:editId="63595835">
                                  <wp:extent cx="1058779" cy="794048"/>
                                  <wp:effectExtent l="0" t="0" r="0" b="635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G_2768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9089" cy="809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2E1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75975" cy="1167965"/>
                                  <wp:effectExtent l="0" t="0" r="635" b="635"/>
                                  <wp:docPr id="53" name="Imag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f0ef5d1a-0160-4fdc-8725-332bfc818ad0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6384" cy="120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F968F" id="Zone de texte 10" o:spid="_x0000_s1028" type="#_x0000_t202" alt="Title: Barre latérale" style="position:absolute;margin-left:29.7pt;margin-top:458.55pt;width:143.65pt;height:350.65pt;flip:x;z-index:251696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" o:allowoverlap="f" stroked="f" strokeweight=".5pt">
                <v:path arrowok="t"/>
                <v:textbox inset="36pt,0,11.52pt,18pt">
                  <w:txbxContent>
                    <w:p w:rsidR="00626968" w:rsidRDefault="00626968" w:rsidP="00626968">
                      <w:pPr>
                        <w:pStyle w:val="Citation"/>
                      </w:pPr>
                    </w:p>
                    <w:p w:rsidR="00722E1F" w:rsidRDefault="00626968" w:rsidP="00B54785">
                      <w:pPr>
                        <w:pStyle w:val="Citation"/>
                      </w:pPr>
                      <w:r>
                        <w:rPr>
                          <w:rFonts w:ascii="Arial" w:hAnsi="Arial" w:cs="Arial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0E7469B8" wp14:editId="23087ECE">
                            <wp:extent cx="1187038" cy="1282790"/>
                            <wp:effectExtent l="0" t="0" r="0" b="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G_2206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221795" cy="132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 w:val="0"/>
                          <w:iCs/>
                          <w:noProof/>
                          <w:color w:val="E3393D"/>
                        </w:rPr>
                        <w:drawing>
                          <wp:inline distT="0" distB="0" distL="0" distR="0" wp14:anchorId="09B4421F" wp14:editId="63595835">
                            <wp:extent cx="1058779" cy="794048"/>
                            <wp:effectExtent l="0" t="0" r="0" b="635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G_2768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9089" cy="809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2E1F">
                        <w:rPr>
                          <w:noProof/>
                        </w:rPr>
                        <w:drawing>
                          <wp:inline distT="0" distB="0" distL="0" distR="0">
                            <wp:extent cx="875975" cy="1167965"/>
                            <wp:effectExtent l="0" t="0" r="635" b="635"/>
                            <wp:docPr id="53" name="Imag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f0ef5d1a-0160-4fdc-8725-332bfc818ad0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6384" cy="1208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3B5A64">
        <w:t xml:space="preserve"> </w:t>
      </w:r>
      <w:r w:rsidR="003B5A64">
        <w:rPr>
          <w:noProof/>
          <w:color w:val="0096FF"/>
        </w:rPr>
        <w:drawing>
          <wp:inline distT="0" distB="0" distL="0" distR="0" wp14:anchorId="4ED4B63F" wp14:editId="51605E3C">
            <wp:extent cx="176464" cy="176464"/>
            <wp:effectExtent l="0" t="0" r="1905" b="190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Unknown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65" cy="18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A64">
        <w:t xml:space="preserve"> </w:t>
      </w:r>
      <w:r w:rsidR="00626968" w:rsidRPr="003B5A64">
        <w:rPr>
          <w:b w:val="0"/>
          <w:color w:val="000000" w:themeColor="text1"/>
          <w:sz w:val="24"/>
          <w:szCs w:val="24"/>
        </w:rPr>
        <w:t>Remerciements tou</w:t>
      </w:r>
      <w:r w:rsidR="003664AB">
        <w:rPr>
          <w:b w:val="0"/>
          <w:color w:val="000000" w:themeColor="text1"/>
          <w:sz w:val="24"/>
          <w:szCs w:val="24"/>
        </w:rPr>
        <w:t>s</w:t>
      </w:r>
      <w:r w:rsidR="00626968" w:rsidRPr="003B5A64">
        <w:rPr>
          <w:b w:val="0"/>
          <w:color w:val="000000" w:themeColor="text1"/>
          <w:sz w:val="24"/>
          <w:szCs w:val="24"/>
        </w:rPr>
        <w:t xml:space="preserve"> particuliers aux LULU actifs durant la période de pandémie</w:t>
      </w:r>
      <w:r w:rsidR="003B5A64" w:rsidRPr="003B5A64">
        <w:rPr>
          <w:b w:val="0"/>
          <w:color w:val="000000" w:themeColor="text1"/>
          <w:sz w:val="24"/>
          <w:szCs w:val="24"/>
        </w:rPr>
        <w:t xml:space="preserve"> de ce printemps</w:t>
      </w:r>
      <w:r w:rsidR="00626968" w:rsidRPr="003B5A64">
        <w:rPr>
          <w:b w:val="0"/>
          <w:color w:val="000000" w:themeColor="text1"/>
          <w:sz w:val="24"/>
          <w:szCs w:val="24"/>
        </w:rPr>
        <w:t>, et sur lesquels la population d’Epalinges a pu compter</w:t>
      </w:r>
      <w:r w:rsidR="003B5A64">
        <w:rPr>
          <w:b w:val="0"/>
          <w:color w:val="000000" w:themeColor="text1"/>
          <w:sz w:val="24"/>
          <w:szCs w:val="24"/>
        </w:rPr>
        <w:t xml:space="preserve">. </w:t>
      </w:r>
    </w:p>
    <w:p w:rsidR="003B5A64" w:rsidRDefault="003B5A64" w:rsidP="003B5A64">
      <w:pPr>
        <w:pStyle w:val="Titre1"/>
        <w:rPr>
          <w:b w:val="0"/>
          <w:color w:val="000000" w:themeColor="text1"/>
          <w:sz w:val="24"/>
          <w:szCs w:val="24"/>
        </w:rPr>
      </w:pPr>
      <w:r>
        <w:rPr>
          <w:b w:val="0"/>
          <w:color w:val="000000" w:themeColor="text1"/>
          <w:sz w:val="24"/>
          <w:szCs w:val="24"/>
        </w:rPr>
        <w:t xml:space="preserve">Merci à :  </w:t>
      </w:r>
    </w:p>
    <w:p w:rsidR="00626968" w:rsidRPr="00D652D0" w:rsidRDefault="0086518A" w:rsidP="003B5A64">
      <w:pPr>
        <w:rPr>
          <w:i/>
        </w:rPr>
      </w:pPr>
      <w:r w:rsidRPr="00D652D0">
        <w:rPr>
          <w:i/>
        </w:rPr>
        <w:t>Ame</w:t>
      </w:r>
      <w:r w:rsidR="003664AB">
        <w:rPr>
          <w:i/>
        </w:rPr>
        <w:t>l (19 ans)</w:t>
      </w:r>
      <w:r w:rsidRPr="00D652D0">
        <w:rPr>
          <w:i/>
        </w:rPr>
        <w:t xml:space="preserve">, </w:t>
      </w:r>
      <w:r w:rsidR="003B5A64" w:rsidRPr="00D652D0">
        <w:rPr>
          <w:i/>
        </w:rPr>
        <w:t xml:space="preserve">Antoine, Christian, Jean-Claude, </w:t>
      </w:r>
      <w:r w:rsidRPr="00D652D0">
        <w:rPr>
          <w:i/>
        </w:rPr>
        <w:t>Inès</w:t>
      </w:r>
      <w:r w:rsidR="003664AB">
        <w:rPr>
          <w:i/>
        </w:rPr>
        <w:t xml:space="preserve"> (21 ans)</w:t>
      </w:r>
      <w:r w:rsidRPr="00D652D0">
        <w:rPr>
          <w:i/>
        </w:rPr>
        <w:t xml:space="preserve">, </w:t>
      </w:r>
      <w:proofErr w:type="spellStart"/>
      <w:r w:rsidRPr="00D652D0">
        <w:rPr>
          <w:i/>
        </w:rPr>
        <w:t>Jalil</w:t>
      </w:r>
      <w:proofErr w:type="spellEnd"/>
      <w:r w:rsidRPr="00D652D0">
        <w:rPr>
          <w:i/>
        </w:rPr>
        <w:t xml:space="preserve">, </w:t>
      </w:r>
      <w:r w:rsidR="00626968" w:rsidRPr="00D652D0">
        <w:rPr>
          <w:i/>
        </w:rPr>
        <w:t>Karim</w:t>
      </w:r>
      <w:r w:rsidR="003B5A64" w:rsidRPr="00D652D0">
        <w:rPr>
          <w:i/>
        </w:rPr>
        <w:t xml:space="preserve">, Marie, Martine, Manon, </w:t>
      </w:r>
      <w:r w:rsidR="00626968" w:rsidRPr="00D652D0">
        <w:rPr>
          <w:i/>
        </w:rPr>
        <w:t>Maxime (16 ans)</w:t>
      </w:r>
      <w:r w:rsidR="003B5A64" w:rsidRPr="00D652D0">
        <w:rPr>
          <w:i/>
        </w:rPr>
        <w:t xml:space="preserve">, Patrick, </w:t>
      </w:r>
      <w:r w:rsidR="00626968" w:rsidRPr="00D652D0">
        <w:rPr>
          <w:i/>
        </w:rPr>
        <w:t>Sandrine</w:t>
      </w:r>
      <w:r w:rsidRPr="00D652D0">
        <w:rPr>
          <w:i/>
        </w:rPr>
        <w:t>,</w:t>
      </w:r>
      <w:r w:rsidR="003B5A64" w:rsidRPr="00D652D0">
        <w:rPr>
          <w:i/>
        </w:rPr>
        <w:t xml:space="preserve"> </w:t>
      </w:r>
      <w:r w:rsidR="00626968" w:rsidRPr="00D652D0">
        <w:rPr>
          <w:i/>
        </w:rPr>
        <w:t>Sarah</w:t>
      </w:r>
      <w:r w:rsidRPr="00D652D0">
        <w:rPr>
          <w:i/>
        </w:rPr>
        <w:t>, Sophie</w:t>
      </w:r>
      <w:r w:rsidR="003B5A64" w:rsidRPr="00D652D0">
        <w:rPr>
          <w:i/>
        </w:rPr>
        <w:t>.</w:t>
      </w:r>
    </w:p>
    <w:p w:rsidR="00626968" w:rsidRDefault="00626968" w:rsidP="003B5A64">
      <w:pPr>
        <w:rPr>
          <w:i/>
        </w:rPr>
      </w:pPr>
    </w:p>
    <w:p w:rsidR="00626968" w:rsidRPr="00D652D0" w:rsidRDefault="00626968" w:rsidP="00626968">
      <w:pPr>
        <w:rPr>
          <w:i/>
        </w:rPr>
      </w:pPr>
    </w:p>
    <w:p w:rsidR="003664AB" w:rsidRDefault="00F43544" w:rsidP="008428C2">
      <w:pPr>
        <w:ind w:right="284"/>
        <w:rPr>
          <w:noProof/>
        </w:rPr>
      </w:pPr>
      <w:r>
        <w:rPr>
          <w:noProof/>
        </w:rPr>
        <w:drawing>
          <wp:inline distT="0" distB="0" distL="0" distR="0" wp14:anchorId="3B28DCEA" wp14:editId="29AFD234">
            <wp:extent cx="460699" cy="224590"/>
            <wp:effectExtent l="0" t="0" r="0" b="444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nknown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10" cy="24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968">
        <w:t xml:space="preserve">Sans oublier tous les autres LULU qui </w:t>
      </w:r>
      <w:r w:rsidR="003664AB">
        <w:t>sont actifs</w:t>
      </w:r>
      <w:r w:rsidR="003B5A64">
        <w:t xml:space="preserve"> et répondent présent</w:t>
      </w:r>
      <w:r w:rsidR="00626968">
        <w:t xml:space="preserve"> tout au long de l’année</w:t>
      </w:r>
      <w:r w:rsidR="003B5A64">
        <w:t> !</w:t>
      </w:r>
      <w:r w:rsidR="003B5A64" w:rsidRPr="003B5A64">
        <w:rPr>
          <w:noProof/>
        </w:rPr>
        <w:t xml:space="preserve"> </w:t>
      </w:r>
      <w:r w:rsidR="0070073B">
        <w:rPr>
          <w:noProof/>
        </w:rPr>
        <w:t xml:space="preserve"> </w:t>
      </w:r>
    </w:p>
    <w:p w:rsidR="003664AB" w:rsidRDefault="003664AB" w:rsidP="00626968">
      <w:pPr>
        <w:rPr>
          <w:noProof/>
        </w:rPr>
      </w:pPr>
    </w:p>
    <w:p w:rsidR="0070073B" w:rsidRDefault="0070073B" w:rsidP="00626968">
      <w:pPr>
        <w:rPr>
          <w:noProof/>
        </w:rPr>
      </w:pPr>
      <w:r>
        <w:rPr>
          <w:noProof/>
        </w:rPr>
        <w:t xml:space="preserve">Merci à : </w:t>
      </w:r>
    </w:p>
    <w:p w:rsidR="003664AB" w:rsidRDefault="003664AB" w:rsidP="00626968">
      <w:pPr>
        <w:rPr>
          <w:noProof/>
        </w:rPr>
      </w:pPr>
    </w:p>
    <w:p w:rsidR="000D57D2" w:rsidRDefault="008337D5" w:rsidP="008428C2">
      <w:pPr>
        <w:ind w:right="142"/>
        <w:rPr>
          <w:i/>
          <w:noProof/>
        </w:rPr>
      </w:pPr>
      <w:r w:rsidRPr="00D652D0">
        <w:rPr>
          <w:i/>
          <w:noProof/>
        </w:rPr>
        <w:t>Bernard, Chantal, Daniella</w:t>
      </w:r>
      <w:r>
        <w:rPr>
          <w:i/>
          <w:noProof/>
        </w:rPr>
        <w:t xml:space="preserve">, </w:t>
      </w:r>
      <w:r w:rsidRPr="00D652D0">
        <w:rPr>
          <w:i/>
          <w:noProof/>
        </w:rPr>
        <w:t>Dolores, Dominique</w:t>
      </w:r>
      <w:r>
        <w:rPr>
          <w:i/>
          <w:noProof/>
        </w:rPr>
        <w:t xml:space="preserve">, </w:t>
      </w:r>
      <w:r w:rsidRPr="00D652D0">
        <w:rPr>
          <w:i/>
          <w:noProof/>
        </w:rPr>
        <w:t>Fabienne</w:t>
      </w:r>
      <w:r>
        <w:rPr>
          <w:i/>
          <w:noProof/>
        </w:rPr>
        <w:t>,</w:t>
      </w:r>
      <w:r w:rsidRPr="008337D5">
        <w:rPr>
          <w:i/>
          <w:noProof/>
        </w:rPr>
        <w:t xml:space="preserve"> </w:t>
      </w:r>
      <w:r>
        <w:rPr>
          <w:i/>
          <w:noProof/>
        </w:rPr>
        <w:t>Hanifa,</w:t>
      </w:r>
      <w:r w:rsidRPr="008337D5">
        <w:rPr>
          <w:i/>
          <w:noProof/>
        </w:rPr>
        <w:t xml:space="preserve"> </w:t>
      </w:r>
      <w:r w:rsidRPr="00D652D0">
        <w:rPr>
          <w:i/>
          <w:noProof/>
        </w:rPr>
        <w:t>Jacques</w:t>
      </w:r>
      <w:r>
        <w:rPr>
          <w:i/>
          <w:noProof/>
        </w:rPr>
        <w:t>,</w:t>
      </w:r>
      <w:r w:rsidRPr="008337D5">
        <w:rPr>
          <w:i/>
          <w:noProof/>
        </w:rPr>
        <w:t xml:space="preserve"> </w:t>
      </w:r>
      <w:r w:rsidRPr="00D652D0">
        <w:rPr>
          <w:i/>
          <w:noProof/>
        </w:rPr>
        <w:t>Janine,</w:t>
      </w:r>
      <w:r>
        <w:rPr>
          <w:i/>
          <w:noProof/>
        </w:rPr>
        <w:t xml:space="preserve"> </w:t>
      </w:r>
      <w:r w:rsidRPr="00D652D0">
        <w:rPr>
          <w:i/>
          <w:noProof/>
        </w:rPr>
        <w:t xml:space="preserve">Karima, </w:t>
      </w:r>
      <w:r w:rsidR="0070073B" w:rsidRPr="00D652D0">
        <w:rPr>
          <w:i/>
          <w:noProof/>
        </w:rPr>
        <w:t>Kate,</w:t>
      </w:r>
      <w:r w:rsidRPr="008337D5">
        <w:rPr>
          <w:i/>
          <w:noProof/>
        </w:rPr>
        <w:t xml:space="preserve"> </w:t>
      </w:r>
      <w:r w:rsidRPr="00D652D0">
        <w:rPr>
          <w:i/>
          <w:noProof/>
        </w:rPr>
        <w:t>Lubi,</w:t>
      </w:r>
      <w:r w:rsidRPr="008337D5">
        <w:rPr>
          <w:i/>
          <w:noProof/>
        </w:rPr>
        <w:t xml:space="preserve"> </w:t>
      </w:r>
      <w:r w:rsidRPr="00D652D0">
        <w:rPr>
          <w:i/>
          <w:noProof/>
        </w:rPr>
        <w:t>Lucja</w:t>
      </w:r>
      <w:r>
        <w:rPr>
          <w:i/>
          <w:noProof/>
        </w:rPr>
        <w:t>,</w:t>
      </w:r>
      <w:r w:rsidRPr="008337D5">
        <w:rPr>
          <w:i/>
          <w:noProof/>
        </w:rPr>
        <w:t xml:space="preserve"> </w:t>
      </w:r>
      <w:r w:rsidRPr="00D652D0">
        <w:rPr>
          <w:i/>
          <w:noProof/>
        </w:rPr>
        <w:t>Marie-Pierre</w:t>
      </w:r>
      <w:r>
        <w:rPr>
          <w:i/>
          <w:noProof/>
        </w:rPr>
        <w:t xml:space="preserve">, </w:t>
      </w:r>
      <w:r w:rsidRPr="00D652D0">
        <w:rPr>
          <w:i/>
          <w:noProof/>
        </w:rPr>
        <w:t>Mirka</w:t>
      </w:r>
      <w:r>
        <w:rPr>
          <w:i/>
          <w:noProof/>
        </w:rPr>
        <w:t xml:space="preserve">, </w:t>
      </w:r>
      <w:r w:rsidR="003664AB">
        <w:rPr>
          <w:i/>
          <w:noProof/>
        </w:rPr>
        <w:t>Miya,</w:t>
      </w:r>
      <w:r w:rsidR="009527F4">
        <w:rPr>
          <w:i/>
          <w:noProof/>
        </w:rPr>
        <w:t xml:space="preserve"> Sandrine,</w:t>
      </w:r>
      <w:r w:rsidR="0070073B" w:rsidRPr="00D652D0">
        <w:rPr>
          <w:i/>
          <w:noProof/>
        </w:rPr>
        <w:t xml:space="preserve"> </w:t>
      </w:r>
      <w:r w:rsidRPr="00D652D0">
        <w:rPr>
          <w:i/>
          <w:noProof/>
        </w:rPr>
        <w:t>Santiago</w:t>
      </w:r>
      <w:r>
        <w:rPr>
          <w:i/>
          <w:noProof/>
        </w:rPr>
        <w:t xml:space="preserve">(19 ans), </w:t>
      </w:r>
      <w:r w:rsidRPr="00D652D0">
        <w:rPr>
          <w:i/>
          <w:noProof/>
        </w:rPr>
        <w:t>Selim</w:t>
      </w:r>
      <w:r>
        <w:rPr>
          <w:i/>
          <w:noProof/>
        </w:rPr>
        <w:t xml:space="preserve"> (16 ans), </w:t>
      </w:r>
      <w:r w:rsidR="0070073B" w:rsidRPr="00D652D0">
        <w:rPr>
          <w:i/>
          <w:noProof/>
        </w:rPr>
        <w:t>Sibylle</w:t>
      </w:r>
      <w:r>
        <w:rPr>
          <w:i/>
          <w:noProof/>
        </w:rPr>
        <w:t xml:space="preserve"> et </w:t>
      </w:r>
      <w:r w:rsidR="0070073B" w:rsidRPr="00D652D0">
        <w:rPr>
          <w:i/>
          <w:noProof/>
        </w:rPr>
        <w:t>Pablo</w:t>
      </w:r>
      <w:r>
        <w:rPr>
          <w:i/>
          <w:noProof/>
        </w:rPr>
        <w:t>.</w:t>
      </w:r>
      <w:r w:rsidR="0070073B" w:rsidRPr="00D652D0">
        <w:rPr>
          <w:i/>
          <w:noProof/>
        </w:rPr>
        <w:t xml:space="preserve"> </w:t>
      </w:r>
    </w:p>
    <w:p w:rsidR="00E51FC2" w:rsidRDefault="00E51FC2" w:rsidP="00E51FC2">
      <w:pPr>
        <w:ind w:right="-68"/>
        <w:rPr>
          <w:i/>
          <w:noProof/>
        </w:rPr>
      </w:pPr>
    </w:p>
    <w:p w:rsidR="00E51FC2" w:rsidRPr="00D652D0" w:rsidRDefault="00E51FC2" w:rsidP="00E51FC2">
      <w:pPr>
        <w:ind w:right="-68"/>
        <w:rPr>
          <w:i/>
          <w:noProof/>
        </w:rPr>
      </w:pPr>
    </w:p>
    <w:p w:rsidR="001079D5" w:rsidRPr="001079D5" w:rsidRDefault="00626968" w:rsidP="00101665">
      <w:pPr>
        <w:spacing w:after="160" w:line="259" w:lineRule="auto"/>
        <w:ind w:left="-284"/>
        <w:rPr>
          <w:color w:val="0096FF"/>
        </w:rPr>
      </w:pPr>
      <w:r>
        <w:rPr>
          <w:color w:val="0096FF"/>
        </w:rPr>
        <w:t xml:space="preserve">  </w:t>
      </w:r>
      <w:r w:rsidR="00F40DE0">
        <w:rPr>
          <w:noProof/>
        </w:rPr>
        <w:drawing>
          <wp:inline distT="0" distB="0" distL="0" distR="0" wp14:anchorId="7745C4E0" wp14:editId="4A9EB0E6">
            <wp:extent cx="1029053" cy="771792"/>
            <wp:effectExtent l="0" t="0" r="0" b="317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 copi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049" cy="82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96FF"/>
        </w:rPr>
        <w:t xml:space="preserve">    </w:t>
      </w:r>
      <w:r w:rsidR="00F40DE0">
        <w:rPr>
          <w:noProof/>
          <w:color w:val="0096FF"/>
        </w:rPr>
        <w:drawing>
          <wp:inline distT="0" distB="0" distL="0" distR="0">
            <wp:extent cx="994611" cy="745926"/>
            <wp:effectExtent l="0" t="0" r="0" b="381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93ef6431-7344-49a8-bf10-8b8a4b00fb3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959" cy="7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DE0">
        <w:rPr>
          <w:color w:val="0096FF"/>
        </w:rPr>
        <w:t xml:space="preserve">    </w:t>
      </w:r>
      <w:r w:rsidR="00F40DE0">
        <w:rPr>
          <w:noProof/>
        </w:rPr>
        <w:drawing>
          <wp:inline distT="0" distB="0" distL="0" distR="0" wp14:anchorId="72B52086" wp14:editId="29ADA766">
            <wp:extent cx="1010652" cy="757989"/>
            <wp:effectExtent l="0" t="0" r="5715" b="444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 copie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504" cy="78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DE0">
        <w:rPr>
          <w:color w:val="0096FF"/>
        </w:rPr>
        <w:t xml:space="preserve">   </w:t>
      </w:r>
      <w:r w:rsidR="00F40DE0">
        <w:rPr>
          <w:noProof/>
          <w:color w:val="0096FF"/>
        </w:rPr>
        <w:drawing>
          <wp:inline distT="0" distB="0" distL="0" distR="0">
            <wp:extent cx="994611" cy="745926"/>
            <wp:effectExtent l="0" t="0" r="0" b="381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c0fa88b-1094-4963-bb3b-e078b8f272b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692" cy="7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D5" w:rsidRDefault="001079D5" w:rsidP="005774CC">
      <w:pPr>
        <w:pStyle w:val="Titre1"/>
      </w:pPr>
    </w:p>
    <w:p w:rsidR="00700543" w:rsidRDefault="001079D5" w:rsidP="005774CC">
      <w:pPr>
        <w:pStyle w:val="Titre1"/>
      </w:pPr>
      <w:r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672576" behindDoc="0" locked="0" layoutInCell="1" allowOverlap="0" wp14:anchorId="3BF10D57" wp14:editId="29999A93">
                <wp:simplePos x="0" y="0"/>
                <wp:positionH relativeFrom="page">
                  <wp:posOffset>216869</wp:posOffset>
                </wp:positionH>
                <wp:positionV relativeFrom="page">
                  <wp:posOffset>1482758</wp:posOffset>
                </wp:positionV>
                <wp:extent cx="2041779" cy="3021330"/>
                <wp:effectExtent l="0" t="0" r="3175" b="1270"/>
                <wp:wrapSquare wrapText="bothSides"/>
                <wp:docPr id="23" name="Zone de texte 23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779" cy="3021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673CA" w:rsidRDefault="001429CC" w:rsidP="001673CA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703075" wp14:editId="43FFB4AC">
                                  <wp:extent cx="1270000" cy="1270000"/>
                                  <wp:effectExtent l="0" t="0" r="0" b="0"/>
                                  <wp:docPr id="108" name="Imag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000" cy="127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10D57" id="Zone de texte 23" o:spid="_x0000_s1029" type="#_x0000_t202" alt="Title: Barre latérale" style="position:absolute;margin-left:17.1pt;margin-top:116.75pt;width:160.75pt;height:237.9pt;flip:x;z-index:251672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" o:allowoverlap="f" stroked="f" strokeweight=".5pt">
                <v:path arrowok="t"/>
                <v:textbox inset="36pt,0,11.52pt,18pt">
                  <w:txbxContent>
                    <w:p w:rsidR="001673CA" w:rsidRDefault="001429CC" w:rsidP="001673CA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703075" wp14:editId="43FFB4AC">
                            <wp:extent cx="1270000" cy="1270000"/>
                            <wp:effectExtent l="0" t="0" r="0" b="0"/>
                            <wp:docPr id="108" name="Image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000" cy="127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291259">
        <w:t>Tour d’horizon des a</w:t>
      </w:r>
      <w:r w:rsidR="005774CC">
        <w:t>cti</w:t>
      </w:r>
      <w:r w:rsidR="00291259">
        <w:t>ons</w:t>
      </w:r>
      <w:r w:rsidR="005774CC">
        <w:t xml:space="preserve"> </w:t>
      </w:r>
      <w:r w:rsidR="008B5225">
        <w:t>LULU</w:t>
      </w:r>
    </w:p>
    <w:p w:rsidR="00655000" w:rsidRDefault="00655000" w:rsidP="00655000">
      <w:pPr>
        <w:rPr>
          <w:lang w:val="fr-FR" w:eastAsia="en-US" w:bidi="fr-FR"/>
        </w:rPr>
      </w:pPr>
    </w:p>
    <w:p w:rsidR="00655000" w:rsidRDefault="00655000" w:rsidP="00655000">
      <w:pPr>
        <w:rPr>
          <w:b/>
          <w:color w:val="FF0000"/>
          <w:lang w:val="fr-FR" w:eastAsia="en-US" w:bidi="fr-FR"/>
        </w:rPr>
      </w:pPr>
      <w:r>
        <w:rPr>
          <w:b/>
          <w:color w:val="FF0000"/>
          <w:lang w:val="fr-FR" w:eastAsia="en-US" w:bidi="fr-FR"/>
        </w:rPr>
        <w:t xml:space="preserve">                                   </w:t>
      </w:r>
    </w:p>
    <w:p w:rsidR="008B5225" w:rsidRPr="009B08D8" w:rsidRDefault="008B5225" w:rsidP="00655000">
      <w:pPr>
        <w:rPr>
          <w:b/>
          <w:color w:val="FF0000"/>
          <w:lang w:val="fr-FR" w:eastAsia="en-US" w:bidi="fr-FR"/>
        </w:rPr>
      </w:pPr>
    </w:p>
    <w:p w:rsidR="00655000" w:rsidRPr="006D25B3" w:rsidRDefault="00655000" w:rsidP="00655000">
      <w:pPr>
        <w:rPr>
          <w:b/>
          <w:color w:val="FF0000"/>
          <w:sz w:val="32"/>
          <w:szCs w:val="32"/>
          <w:lang w:val="fr-FR" w:eastAsia="en-US" w:bidi="fr-FR"/>
        </w:rPr>
      </w:pPr>
      <w:r w:rsidRPr="00655000">
        <w:rPr>
          <w:b/>
          <w:color w:val="FF0000"/>
          <w:sz w:val="28"/>
          <w:szCs w:val="28"/>
          <w:lang w:val="fr-FR" w:eastAsia="en-US" w:bidi="fr-FR"/>
        </w:rPr>
        <w:t xml:space="preserve">                  </w:t>
      </w:r>
      <w:r w:rsidRPr="006D25B3">
        <w:rPr>
          <w:b/>
          <w:color w:val="FF0000"/>
          <w:sz w:val="32"/>
          <w:szCs w:val="32"/>
          <w:lang w:val="fr-FR" w:eastAsia="en-US" w:bidi="fr-FR"/>
        </w:rPr>
        <w:t xml:space="preserve">Nombre d’Actions </w:t>
      </w:r>
      <w:r w:rsidR="007D32FE">
        <w:rPr>
          <w:b/>
          <w:color w:val="FF0000"/>
          <w:sz w:val="32"/>
          <w:szCs w:val="32"/>
          <w:lang w:val="fr-FR" w:eastAsia="en-US" w:bidi="fr-FR"/>
        </w:rPr>
        <w:t xml:space="preserve">LULU </w:t>
      </w:r>
      <w:r w:rsidRPr="006D25B3">
        <w:rPr>
          <w:b/>
          <w:color w:val="FF0000"/>
          <w:sz w:val="32"/>
          <w:szCs w:val="32"/>
          <w:lang w:val="fr-FR" w:eastAsia="en-US" w:bidi="fr-FR"/>
        </w:rPr>
        <w:t>/ année</w:t>
      </w:r>
    </w:p>
    <w:p w:rsidR="00655000" w:rsidRPr="00655000" w:rsidRDefault="00655000" w:rsidP="00655000">
      <w:pPr>
        <w:rPr>
          <w:b/>
          <w:color w:val="FF0000"/>
          <w:sz w:val="28"/>
          <w:szCs w:val="28"/>
          <w:lang w:val="fr-FR" w:eastAsia="en-US" w:bidi="fr-FR"/>
        </w:rPr>
      </w:pPr>
    </w:p>
    <w:p w:rsidR="00655000" w:rsidRDefault="00655000" w:rsidP="00655000">
      <w:pPr>
        <w:rPr>
          <w:lang w:val="fr-FR" w:eastAsia="en-US" w:bidi="fr-FR"/>
        </w:rPr>
      </w:pPr>
      <w:r>
        <w:rPr>
          <w:noProof/>
          <w:lang w:val="fr-FR" w:eastAsia="en-US" w:bidi="fr-FR"/>
        </w:rPr>
        <w:drawing>
          <wp:inline distT="0" distB="0" distL="0" distR="0" wp14:anchorId="42397987" wp14:editId="31F81319">
            <wp:extent cx="4178968" cy="3914274"/>
            <wp:effectExtent l="0" t="0" r="12065" b="10160"/>
            <wp:docPr id="29" name="Graphique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71588" w:rsidRDefault="00171588" w:rsidP="00171588">
      <w:pPr>
        <w:rPr>
          <w:lang w:val="fr-FR" w:eastAsia="en-US" w:bidi="fr-FR"/>
        </w:rPr>
      </w:pPr>
      <w:bookmarkStart w:id="0" w:name="_GoBack"/>
    </w:p>
    <w:bookmarkEnd w:id="0"/>
    <w:p w:rsidR="00171588" w:rsidRDefault="00171588" w:rsidP="00171588">
      <w:pPr>
        <w:rPr>
          <w:lang w:val="fr-FR" w:eastAsia="en-US" w:bidi="fr-FR"/>
        </w:rPr>
      </w:pPr>
    </w:p>
    <w:p w:rsidR="003E5937" w:rsidRPr="008B5225" w:rsidRDefault="006D25B3" w:rsidP="00101665">
      <w:pPr>
        <w:rPr>
          <w:lang w:val="fr-FR" w:eastAsia="en-US" w:bidi="fr-FR"/>
        </w:rPr>
      </w:pPr>
      <w:r>
        <w:rPr>
          <w:noProof/>
          <w:lang w:val="fr-FR" w:eastAsia="en-US" w:bidi="fr-FR"/>
        </w:rPr>
        <w:drawing>
          <wp:inline distT="0" distB="0" distL="0" distR="0">
            <wp:extent cx="4178968" cy="3007728"/>
            <wp:effectExtent l="0" t="0" r="12065" b="15240"/>
            <wp:docPr id="31" name="Graphique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 w:rsidR="008A6B5F">
        <w:t xml:space="preserve">    </w:t>
      </w:r>
      <w:r w:rsidR="00181727">
        <w:t xml:space="preserve">      </w:t>
      </w:r>
      <w:r w:rsidR="00D568FE">
        <w:t xml:space="preserve">   </w:t>
      </w:r>
      <w:r w:rsidR="00D568FE">
        <w:rPr>
          <w:rFonts w:ascii="Arial" w:hAnsi="Arial" w:cs="Arial"/>
          <w:i/>
          <w:iCs/>
          <w:color w:val="E3393D"/>
        </w:rPr>
        <w:t xml:space="preserve"> </w:t>
      </w:r>
      <w:r w:rsidR="000B2103">
        <w:rPr>
          <w:rFonts w:ascii="Arial" w:hAnsi="Arial" w:cs="Arial"/>
          <w:i/>
          <w:iCs/>
          <w:color w:val="E3393D"/>
        </w:rPr>
        <w:t xml:space="preserve">  </w:t>
      </w:r>
      <w:r w:rsidR="00D568FE">
        <w:rPr>
          <w:rFonts w:ascii="Arial" w:hAnsi="Arial" w:cs="Arial"/>
          <w:i/>
          <w:iCs/>
          <w:color w:val="E3393D"/>
        </w:rPr>
        <w:t xml:space="preserve">     </w:t>
      </w:r>
      <w:r w:rsidR="000B2103">
        <w:rPr>
          <w:rFonts w:ascii="Arial" w:hAnsi="Arial" w:cs="Arial"/>
          <w:i/>
          <w:iCs/>
          <w:color w:val="E3393D"/>
        </w:rPr>
        <w:t xml:space="preserve"> </w:t>
      </w:r>
      <w:r w:rsidR="002B1EEF">
        <w:rPr>
          <w:rFonts w:ascii="Arial" w:hAnsi="Arial" w:cs="Arial"/>
          <w:i/>
          <w:iCs/>
          <w:color w:val="E3393D"/>
        </w:rPr>
        <w:t xml:space="preserve">  </w:t>
      </w:r>
      <w:r w:rsidR="000B2103">
        <w:rPr>
          <w:rFonts w:ascii="Arial" w:hAnsi="Arial" w:cs="Arial"/>
          <w:i/>
          <w:iCs/>
          <w:color w:val="E3393D"/>
        </w:rPr>
        <w:t xml:space="preserve"> </w:t>
      </w:r>
      <w:r w:rsidR="00D568FE">
        <w:rPr>
          <w:rFonts w:ascii="Arial" w:hAnsi="Arial" w:cs="Arial"/>
          <w:i/>
          <w:iCs/>
          <w:color w:val="E3393D"/>
        </w:rPr>
        <w:t xml:space="preserve"> </w:t>
      </w:r>
      <w:r w:rsidR="000B2103">
        <w:rPr>
          <w:rFonts w:ascii="Arial" w:hAnsi="Arial" w:cs="Arial"/>
          <w:i/>
          <w:iCs/>
          <w:color w:val="E3393D"/>
        </w:rPr>
        <w:t xml:space="preserve">  </w:t>
      </w:r>
      <w:r w:rsidR="00D568FE">
        <w:rPr>
          <w:rFonts w:ascii="Arial" w:hAnsi="Arial" w:cs="Arial"/>
          <w:i/>
          <w:iCs/>
          <w:color w:val="E3393D"/>
        </w:rPr>
        <w:t xml:space="preserve"> </w:t>
      </w:r>
      <w:r w:rsidR="002B1EEF">
        <w:rPr>
          <w:rFonts w:ascii="Arial" w:hAnsi="Arial" w:cs="Arial"/>
          <w:i/>
          <w:iCs/>
          <w:color w:val="E3393D"/>
        </w:rPr>
        <w:t xml:space="preserve">            </w:t>
      </w:r>
      <w:r w:rsidR="005774CC">
        <w:rPr>
          <w:rFonts w:ascii="Arial" w:hAnsi="Arial" w:cs="Arial"/>
          <w:i/>
          <w:iCs/>
          <w:color w:val="E3393D"/>
        </w:rPr>
        <w:br w:type="page"/>
      </w:r>
    </w:p>
    <w:p w:rsidR="001079D5" w:rsidRDefault="001079D5" w:rsidP="00F84378">
      <w:pPr>
        <w:pStyle w:val="Titre1"/>
      </w:pPr>
    </w:p>
    <w:p w:rsidR="00F84378" w:rsidRDefault="001079D5" w:rsidP="00F84378">
      <w:pPr>
        <w:pStyle w:val="Titre1"/>
      </w:pPr>
      <w:r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676672" behindDoc="0" locked="0" layoutInCell="1" allowOverlap="0" wp14:anchorId="46593048" wp14:editId="669E1D0F">
                <wp:simplePos x="0" y="0"/>
                <wp:positionH relativeFrom="page">
                  <wp:posOffset>409073</wp:posOffset>
                </wp:positionH>
                <wp:positionV relativeFrom="page">
                  <wp:posOffset>1459832</wp:posOffset>
                </wp:positionV>
                <wp:extent cx="1832977" cy="5654842"/>
                <wp:effectExtent l="0" t="0" r="0" b="0"/>
                <wp:wrapSquare wrapText="bothSides"/>
                <wp:docPr id="27" name="Zone de texte 27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1832977" cy="56548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430A" w:rsidRDefault="005C430A" w:rsidP="003664AB">
                            <w:pPr>
                              <w:pStyle w:val="Citation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92E2E1" wp14:editId="1216830B">
                                  <wp:extent cx="1186558" cy="890049"/>
                                  <wp:effectExtent l="0" t="0" r="0" b="0"/>
                                  <wp:docPr id="50" name="Imag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MG_3729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4423" cy="895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430A" w:rsidRDefault="005C430A" w:rsidP="003664AB">
                            <w:pPr>
                              <w:pStyle w:val="Citation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2653" cy="879619"/>
                                  <wp:effectExtent l="0" t="0" r="0" b="0"/>
                                  <wp:docPr id="51" name="Imag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7466f811-9461-4ea1-823c-17769d996d51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5338" cy="8891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430A" w:rsidRDefault="003664AB" w:rsidP="003664AB">
                            <w:pPr>
                              <w:pStyle w:val="Citation"/>
                              <w:jc w:val="left"/>
                            </w:pPr>
                            <w:r>
                              <w:t xml:space="preserve"> </w:t>
                            </w:r>
                            <w:r w:rsidR="00722E1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90751" cy="1321001"/>
                                  <wp:effectExtent l="0" t="0" r="0" b="0"/>
                                  <wp:docPr id="52" name="Imag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dca8c4be-262b-4329-b25d-bd13c6c18493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8454" cy="13312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430A" w:rsidRDefault="005C430A" w:rsidP="00F84378">
                            <w:pPr>
                              <w:pStyle w:val="Citation"/>
                            </w:pPr>
                          </w:p>
                          <w:p w:rsidR="005C430A" w:rsidRDefault="005C430A" w:rsidP="00F84378">
                            <w:pPr>
                              <w:pStyle w:val="Citation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93048" id="Zone de texte 27" o:spid="_x0000_s1030" type="#_x0000_t202" alt="Title: Barre latérale" style="position:absolute;margin-left:32.2pt;margin-top:114.95pt;width:144.35pt;height:445.25pt;flip:x;z-index:251676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" o:allowoverlap="f" stroked="f" strokeweight=".5pt">
                <v:path arrowok="t"/>
                <v:textbox inset="36pt,0,11.52pt,18pt">
                  <w:txbxContent>
                    <w:p w:rsidR="005C430A" w:rsidRDefault="005C430A" w:rsidP="003664AB">
                      <w:pPr>
                        <w:pStyle w:val="Citation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92E2E1" wp14:editId="1216830B">
                            <wp:extent cx="1186558" cy="890049"/>
                            <wp:effectExtent l="0" t="0" r="0" b="0"/>
                            <wp:docPr id="50" name="Imag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IMG_3729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4423" cy="895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430A" w:rsidRDefault="005C430A" w:rsidP="003664AB">
                      <w:pPr>
                        <w:pStyle w:val="Citation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72653" cy="879619"/>
                            <wp:effectExtent l="0" t="0" r="0" b="0"/>
                            <wp:docPr id="51" name="Imag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7466f811-9461-4ea1-823c-17769d996d51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5338" cy="8891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430A" w:rsidRDefault="003664AB" w:rsidP="003664AB">
                      <w:pPr>
                        <w:pStyle w:val="Citation"/>
                        <w:jc w:val="left"/>
                      </w:pPr>
                      <w:r>
                        <w:t xml:space="preserve"> </w:t>
                      </w:r>
                      <w:r w:rsidR="00722E1F">
                        <w:rPr>
                          <w:noProof/>
                        </w:rPr>
                        <w:drawing>
                          <wp:inline distT="0" distB="0" distL="0" distR="0">
                            <wp:extent cx="990751" cy="1321001"/>
                            <wp:effectExtent l="0" t="0" r="0" b="0"/>
                            <wp:docPr id="52" name="Imag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dca8c4be-262b-4329-b25d-bd13c6c18493.JP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8454" cy="13312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430A" w:rsidRDefault="005C430A" w:rsidP="00F84378">
                      <w:pPr>
                        <w:pStyle w:val="Citation"/>
                      </w:pPr>
                    </w:p>
                    <w:p w:rsidR="005C430A" w:rsidRDefault="005C430A" w:rsidP="00F84378">
                      <w:pPr>
                        <w:pStyle w:val="Citation"/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F84378">
        <w:t>Quoi de neuf </w:t>
      </w:r>
      <w:r w:rsidR="00882221">
        <w:t>en</w:t>
      </w:r>
      <w:r w:rsidR="007A1C12">
        <w:t xml:space="preserve"> 2020 </w:t>
      </w:r>
      <w:r w:rsidR="00F84378">
        <w:t>?</w:t>
      </w:r>
    </w:p>
    <w:p w:rsidR="008B5225" w:rsidRDefault="008B5225" w:rsidP="008B5225">
      <w:pPr>
        <w:rPr>
          <w:lang w:val="fr-FR" w:eastAsia="en-US" w:bidi="fr-FR"/>
        </w:rPr>
      </w:pPr>
    </w:p>
    <w:p w:rsidR="003664AB" w:rsidRPr="008B5225" w:rsidRDefault="003664AB" w:rsidP="008B5225">
      <w:pPr>
        <w:rPr>
          <w:lang w:val="fr-FR" w:eastAsia="en-US" w:bidi="fr-FR"/>
        </w:rPr>
      </w:pPr>
    </w:p>
    <w:p w:rsidR="007F3FF3" w:rsidRPr="007F3FF3" w:rsidRDefault="007F3FF3" w:rsidP="007F3FF3">
      <w:pPr>
        <w:rPr>
          <w:lang w:val="fr-FR" w:eastAsia="en-US" w:bidi="fr-FR"/>
        </w:rPr>
      </w:pPr>
    </w:p>
    <w:p w:rsidR="005774CC" w:rsidRDefault="007A1C12">
      <w:pPr>
        <w:spacing w:line="259" w:lineRule="auto"/>
        <w:rPr>
          <w:rFonts w:ascii="Arial" w:hAnsi="Arial" w:cs="Arial"/>
          <w:b/>
          <w:i/>
          <w:iCs/>
          <w:color w:val="E3393D"/>
        </w:rPr>
      </w:pPr>
      <w:r w:rsidRPr="009E6DFF">
        <w:rPr>
          <w:rFonts w:ascii="Arial" w:hAnsi="Arial" w:cs="Arial"/>
          <w:b/>
          <w:i/>
          <w:iCs/>
          <w:color w:val="E3393D"/>
        </w:rPr>
        <w:t>Un chalet tout neuf !</w:t>
      </w:r>
    </w:p>
    <w:p w:rsidR="00145077" w:rsidRDefault="00145077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3664AB" w:rsidRPr="009E6DFF" w:rsidRDefault="003664AB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9527F4" w:rsidRDefault="007A1C12" w:rsidP="00101665">
      <w:pPr>
        <w:spacing w:line="259" w:lineRule="auto"/>
        <w:ind w:right="425"/>
      </w:pPr>
      <w:r>
        <w:t xml:space="preserve">La Commune d’Epalinges va </w:t>
      </w:r>
      <w:r w:rsidR="009527F4">
        <w:t xml:space="preserve">prochainement </w:t>
      </w:r>
      <w:proofErr w:type="gramStart"/>
      <w:r w:rsidR="009527F4">
        <w:t>et  gracieusement</w:t>
      </w:r>
      <w:proofErr w:type="gramEnd"/>
      <w:r w:rsidR="009527F4">
        <w:t xml:space="preserve"> mettre à disposition de </w:t>
      </w:r>
      <w:r>
        <w:t>l’Association LULU Epalinges, un chalet neuf.</w:t>
      </w:r>
    </w:p>
    <w:p w:rsidR="007A1C12" w:rsidRDefault="007A1C12" w:rsidP="00101665">
      <w:pPr>
        <w:spacing w:line="259" w:lineRule="auto"/>
        <w:ind w:right="425"/>
      </w:pPr>
      <w:r>
        <w:t xml:space="preserve">Il sera installé </w:t>
      </w:r>
      <w:r w:rsidR="00333647">
        <w:t>au même endroit</w:t>
      </w:r>
      <w:r w:rsidR="00A30EEC">
        <w:t>,</w:t>
      </w:r>
      <w:r w:rsidR="00F40DE0">
        <w:t xml:space="preserve"> </w:t>
      </w:r>
      <w:r w:rsidR="00333647">
        <w:t>sur la placette de la Coop d’Epalinges. Nous pourrons ainsi maintenir une petite permanence tous les samedis matin</w:t>
      </w:r>
      <w:r w:rsidR="00A75A82">
        <w:t xml:space="preserve"> de 10h à 12h</w:t>
      </w:r>
      <w:r w:rsidR="00333647">
        <w:t>.</w:t>
      </w:r>
    </w:p>
    <w:p w:rsidR="00145077" w:rsidRDefault="00145077">
      <w:pPr>
        <w:spacing w:line="259" w:lineRule="auto"/>
      </w:pPr>
    </w:p>
    <w:p w:rsidR="00C97502" w:rsidRDefault="00C97502" w:rsidP="00333647">
      <w:pPr>
        <w:spacing w:line="259" w:lineRule="auto"/>
      </w:pPr>
    </w:p>
    <w:p w:rsidR="00F14619" w:rsidRDefault="00F14619" w:rsidP="00333647">
      <w:pPr>
        <w:spacing w:line="259" w:lineRule="auto"/>
      </w:pPr>
    </w:p>
    <w:p w:rsidR="00DD1DE8" w:rsidRDefault="00145077" w:rsidP="008428C2">
      <w:pPr>
        <w:spacing w:line="259" w:lineRule="auto"/>
      </w:pPr>
      <w:r>
        <w:t xml:space="preserve"> </w:t>
      </w:r>
      <w:r>
        <w:rPr>
          <w:noProof/>
        </w:rPr>
        <w:drawing>
          <wp:inline distT="0" distB="0" distL="0" distR="0">
            <wp:extent cx="1010653" cy="1347537"/>
            <wp:effectExtent l="0" t="0" r="5715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ffab436f-3026-4cff-9b7e-e17d21bfeb9b copie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262" cy="138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C430A">
        <w:t xml:space="preserve"> </w:t>
      </w:r>
      <w:r w:rsidR="008428C2">
        <w:t xml:space="preserve">  </w:t>
      </w:r>
      <w:r w:rsidR="005C430A">
        <w:t xml:space="preserve">  </w:t>
      </w:r>
      <w:r w:rsidR="005C430A">
        <w:rPr>
          <w:noProof/>
        </w:rPr>
        <w:drawing>
          <wp:inline distT="0" distB="0" distL="0" distR="0">
            <wp:extent cx="998621" cy="1331495"/>
            <wp:effectExtent l="0" t="0" r="5080" b="254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85f95728-5fdc-4931-8fb3-4e49ecb018f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070" cy="136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30A">
        <w:t xml:space="preserve">  </w:t>
      </w:r>
      <w:r w:rsidR="008428C2">
        <w:t xml:space="preserve"> </w:t>
      </w:r>
      <w:r w:rsidR="005C430A">
        <w:t xml:space="preserve">  </w:t>
      </w:r>
      <w:r w:rsidR="005C430A">
        <w:rPr>
          <w:noProof/>
        </w:rPr>
        <w:drawing>
          <wp:inline distT="0" distB="0" distL="0" distR="0" wp14:anchorId="0541C16D" wp14:editId="46A633B6">
            <wp:extent cx="1561204" cy="1171074"/>
            <wp:effectExtent l="0" t="0" r="127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acbcfe4-9445-48bb-b282-7d62bacb6c8b copie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931" cy="12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077" w:rsidRDefault="00145077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145077" w:rsidRDefault="00145077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C97502" w:rsidRDefault="00C97502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1079D5" w:rsidRDefault="001079D5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1079D5" w:rsidRDefault="001079D5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</w:p>
    <w:p w:rsidR="009816A9" w:rsidRDefault="009816A9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  <w:r>
        <w:rPr>
          <w:rFonts w:ascii="Arial" w:hAnsi="Arial" w:cs="Arial"/>
          <w:b/>
          <w:i/>
          <w:iCs/>
          <w:color w:val="E3393D"/>
        </w:rPr>
        <w:t>Une collaboration avec l’association Smoothies-Nomade</w:t>
      </w:r>
    </w:p>
    <w:p w:rsidR="00145077" w:rsidRDefault="001079D5" w:rsidP="009816A9">
      <w:pPr>
        <w:spacing w:line="259" w:lineRule="auto"/>
        <w:rPr>
          <w:rFonts w:ascii="Arial" w:hAnsi="Arial" w:cs="Arial"/>
          <w:b/>
          <w:i/>
          <w:iCs/>
          <w:color w:val="E3393D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82816" behindDoc="0" locked="0" layoutInCell="1" allowOverlap="0" wp14:anchorId="1345B58B" wp14:editId="74525961">
                <wp:simplePos x="0" y="0"/>
                <wp:positionH relativeFrom="page">
                  <wp:posOffset>344904</wp:posOffset>
                </wp:positionH>
                <wp:positionV relativeFrom="page">
                  <wp:posOffset>7194885</wp:posOffset>
                </wp:positionV>
                <wp:extent cx="1897146" cy="2711116"/>
                <wp:effectExtent l="0" t="0" r="0" b="0"/>
                <wp:wrapSquare wrapText="bothSides"/>
                <wp:docPr id="60" name="Zone de texte 60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1897146" cy="27111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E6DFF" w:rsidRDefault="001079D5" w:rsidP="009E6DFF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B95495" wp14:editId="0AEE9DF7">
                                  <wp:extent cx="1333755" cy="1313546"/>
                                  <wp:effectExtent l="0" t="0" r="0" b="0"/>
                                  <wp:docPr id="63" name="Imag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755" cy="1313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5B58B" id="Zone de texte 60" o:spid="_x0000_s1031" type="#_x0000_t202" alt="Title: Barre latérale" style="position:absolute;margin-left:27.15pt;margin-top:566.55pt;width:149.4pt;height:213.45pt;flip:x;z-index:251682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" o:allowoverlap="f" stroked="f" strokeweight=".5pt">
                <v:path arrowok="t"/>
                <v:textbox inset="36pt,0,11.52pt,18pt">
                  <w:txbxContent>
                    <w:p w:rsidR="009E6DFF" w:rsidRDefault="001079D5" w:rsidP="009E6DFF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B95495" wp14:editId="0AEE9DF7">
                            <wp:extent cx="1333755" cy="1313546"/>
                            <wp:effectExtent l="0" t="0" r="0" b="0"/>
                            <wp:docPr id="63" name="Imag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755" cy="13135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8B5225" w:rsidRDefault="008B5225" w:rsidP="008428C2">
      <w:pPr>
        <w:spacing w:line="259" w:lineRule="auto"/>
        <w:ind w:right="425"/>
        <w:rPr>
          <w:i/>
        </w:rPr>
      </w:pPr>
      <w:r>
        <w:t>L’association Smoothies-Nomade utilise environ</w:t>
      </w:r>
      <w:r w:rsidR="009816A9">
        <w:t xml:space="preserve"> une fois par semaine le chalet des </w:t>
      </w:r>
      <w:proofErr w:type="spellStart"/>
      <w:r w:rsidR="00200C04">
        <w:t>L</w:t>
      </w:r>
      <w:r w:rsidR="009816A9">
        <w:t>u</w:t>
      </w:r>
      <w:r w:rsidR="00200C04">
        <w:t>L</w:t>
      </w:r>
      <w:r w:rsidR="009816A9">
        <w:t>u</w:t>
      </w:r>
      <w:proofErr w:type="spellEnd"/>
      <w:r w:rsidR="009816A9">
        <w:t xml:space="preserve"> pour la vente de délicieux smoothies</w:t>
      </w:r>
      <w:r w:rsidR="008C5387" w:rsidRPr="008B5225">
        <w:rPr>
          <w:i/>
        </w:rPr>
        <w:t>.</w:t>
      </w:r>
    </w:p>
    <w:p w:rsidR="0088247F" w:rsidRDefault="0088247F" w:rsidP="009816A9">
      <w:pPr>
        <w:spacing w:line="259" w:lineRule="auto"/>
        <w:rPr>
          <w:i/>
        </w:rPr>
      </w:pPr>
    </w:p>
    <w:p w:rsidR="009816A9" w:rsidRPr="008B5225" w:rsidRDefault="008B5225" w:rsidP="008428C2">
      <w:pPr>
        <w:spacing w:line="259" w:lineRule="auto"/>
        <w:ind w:right="425"/>
        <w:rPr>
          <w:rFonts w:ascii="Arial" w:hAnsi="Arial" w:cs="Arial"/>
          <w:b/>
          <w:i/>
          <w:iCs/>
          <w:color w:val="E3393D"/>
        </w:rPr>
      </w:pPr>
      <w:r w:rsidRPr="008B5225">
        <w:rPr>
          <w:i/>
        </w:rPr>
        <w:t xml:space="preserve"> </w:t>
      </w:r>
      <w:r w:rsidR="00DD1DE8" w:rsidRPr="008B5225">
        <w:rPr>
          <w:i/>
        </w:rPr>
        <w:t>(</w:t>
      </w:r>
      <w:r w:rsidR="0088247F">
        <w:rPr>
          <w:i/>
        </w:rPr>
        <w:t>La vente de smoothies est</w:t>
      </w:r>
      <w:r w:rsidR="00A75A82" w:rsidRPr="008B5225">
        <w:rPr>
          <w:i/>
        </w:rPr>
        <w:t xml:space="preserve"> </w:t>
      </w:r>
      <w:r w:rsidR="00DD1DE8" w:rsidRPr="008B5225">
        <w:rPr>
          <w:i/>
        </w:rPr>
        <w:t>malheureusement</w:t>
      </w:r>
      <w:r w:rsidR="00A75A82" w:rsidRPr="008B5225">
        <w:rPr>
          <w:i/>
        </w:rPr>
        <w:t xml:space="preserve"> interrompue du fait de la pandémie</w:t>
      </w:r>
      <w:r w:rsidR="00DD1DE8" w:rsidRPr="008B5225">
        <w:rPr>
          <w:i/>
        </w:rPr>
        <w:t xml:space="preserve"> actuelle</w:t>
      </w:r>
      <w:r w:rsidR="0088247F">
        <w:rPr>
          <w:i/>
        </w:rPr>
        <w:t>. Nous nous réjouissons de pouvoir collaborer à nouveau prochainement et soutenir leur action</w:t>
      </w:r>
      <w:r w:rsidR="00DD1DE8" w:rsidRPr="008B5225">
        <w:rPr>
          <w:i/>
        </w:rPr>
        <w:t>)</w:t>
      </w:r>
      <w:r w:rsidR="00A75A82" w:rsidRPr="008B5225">
        <w:rPr>
          <w:i/>
        </w:rPr>
        <w:t>.</w:t>
      </w:r>
      <w:r>
        <w:rPr>
          <w:i/>
        </w:rPr>
        <w:t xml:space="preserve"> </w:t>
      </w:r>
    </w:p>
    <w:p w:rsidR="00333647" w:rsidRDefault="008C5387" w:rsidP="00333647">
      <w:pPr>
        <w:spacing w:line="259" w:lineRule="auto"/>
      </w:pPr>
      <w:r>
        <w:t xml:space="preserve"> </w:t>
      </w:r>
    </w:p>
    <w:p w:rsidR="007C1290" w:rsidRDefault="008C5387" w:rsidP="00B80C2A">
      <w:pPr>
        <w:spacing w:line="259" w:lineRule="auto"/>
      </w:pPr>
      <w:r>
        <w:t xml:space="preserve">                                   </w:t>
      </w:r>
      <w:r>
        <w:rPr>
          <w:rFonts w:ascii="Arial" w:hAnsi="Arial" w:cs="Arial"/>
          <w:b/>
          <w:i/>
          <w:iCs/>
          <w:noProof/>
          <w:color w:val="E3393D"/>
        </w:rPr>
        <w:drawing>
          <wp:inline distT="0" distB="0" distL="0" distR="0" wp14:anchorId="4D352C07" wp14:editId="0BE6F305">
            <wp:extent cx="1076825" cy="1435768"/>
            <wp:effectExtent l="0" t="0" r="317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50b6476-2b36-4ab2-9c10-5ce7d3bb077e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227" cy="145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C2A" w:rsidRDefault="00B80C2A" w:rsidP="009E55EF">
      <w:pPr>
        <w:pStyle w:val="Titre1"/>
      </w:pPr>
    </w:p>
    <w:p w:rsidR="009E6DFF" w:rsidRDefault="001079D5" w:rsidP="009E55EF">
      <w:pPr>
        <w:pStyle w:val="Titre1"/>
      </w:pPr>
      <w:r w:rsidRPr="009E55EF">
        <w:rPr>
          <w:noProof/>
        </w:rPr>
        <mc:AlternateContent>
          <mc:Choice Requires="wps">
            <w:drawing>
              <wp:anchor distT="0" distB="0" distL="0" distR="0" simplePos="0" relativeHeight="251686912" behindDoc="0" locked="0" layoutInCell="1" allowOverlap="0" wp14:anchorId="49A62DA6" wp14:editId="07322654">
                <wp:simplePos x="0" y="0"/>
                <wp:positionH relativeFrom="page">
                  <wp:posOffset>212558</wp:posOffset>
                </wp:positionH>
                <wp:positionV relativeFrom="page">
                  <wp:posOffset>1440414</wp:posOffset>
                </wp:positionV>
                <wp:extent cx="2041525" cy="2757805"/>
                <wp:effectExtent l="0" t="0" r="3175" b="0"/>
                <wp:wrapSquare wrapText="bothSides"/>
                <wp:docPr id="18" name="Zone de texte 18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525" cy="2757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387" w:rsidRDefault="008C5387" w:rsidP="008C5387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E1315E" wp14:editId="1B2FC24F">
                                  <wp:extent cx="1594639" cy="1116767"/>
                                  <wp:effectExtent l="0" t="0" r="5715" b="1270"/>
                                  <wp:docPr id="67" name="Imag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5290" cy="11382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62DA6" id="Zone de texte 18" o:spid="_x0000_s1032" type="#_x0000_t202" alt="Title: Barre latérale" style="position:absolute;margin-left:16.75pt;margin-top:113.4pt;width:160.75pt;height:217.15pt;flip:x;z-index:251686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" o:allowoverlap="f" stroked="f" strokeweight=".5pt">
                <v:path arrowok="t"/>
                <v:textbox inset="36pt,0,11.52pt,18pt">
                  <w:txbxContent>
                    <w:p w:rsidR="008C5387" w:rsidRDefault="008C5387" w:rsidP="008C5387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E1315E" wp14:editId="1B2FC24F">
                            <wp:extent cx="1594639" cy="1116767"/>
                            <wp:effectExtent l="0" t="0" r="5715" b="1270"/>
                            <wp:docPr id="67" name="Imag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5290" cy="11382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9E6DFF" w:rsidRPr="009E55EF">
        <w:t>Cotisations</w:t>
      </w:r>
      <w:r w:rsidR="009E6DFF">
        <w:t xml:space="preserve"> 2020</w:t>
      </w:r>
    </w:p>
    <w:p w:rsidR="00AD6C47" w:rsidRPr="00AD6C47" w:rsidRDefault="00AD6C47" w:rsidP="00AD6C47">
      <w:pPr>
        <w:rPr>
          <w:lang w:val="fr-FR" w:eastAsia="en-US" w:bidi="fr-FR"/>
        </w:rPr>
      </w:pPr>
    </w:p>
    <w:p w:rsidR="009E6DFF" w:rsidRDefault="009E6DFF" w:rsidP="008428C2">
      <w:pPr>
        <w:spacing w:line="259" w:lineRule="auto"/>
        <w:ind w:right="284"/>
      </w:pPr>
      <w:r>
        <w:t xml:space="preserve">Compte tenu de la situation particulière que nous vivons </w:t>
      </w:r>
      <w:r w:rsidR="00F25E9D">
        <w:t xml:space="preserve">tout au long de </w:t>
      </w:r>
      <w:r>
        <w:t xml:space="preserve">cette année et du retard pris dans l’organisation, le </w:t>
      </w:r>
      <w:r w:rsidR="00C97502">
        <w:t>C</w:t>
      </w:r>
      <w:r>
        <w:t>omité de l’</w:t>
      </w:r>
      <w:r w:rsidR="00C97502">
        <w:t>a</w:t>
      </w:r>
      <w:r>
        <w:t xml:space="preserve">ssociation a décidé d’offrir les cotisations 2020. </w:t>
      </w:r>
    </w:p>
    <w:p w:rsidR="00DD1DE8" w:rsidRDefault="00DD1DE8">
      <w:pPr>
        <w:spacing w:line="259" w:lineRule="auto"/>
      </w:pPr>
    </w:p>
    <w:p w:rsidR="009E6DFF" w:rsidRDefault="009E6DFF">
      <w:pPr>
        <w:spacing w:line="259" w:lineRule="auto"/>
      </w:pPr>
      <w:r>
        <w:t xml:space="preserve">Les cotisations de l’année </w:t>
      </w:r>
      <w:r w:rsidR="009E55EF">
        <w:t xml:space="preserve">prochaine </w:t>
      </w:r>
      <w:r>
        <w:t>seront envoyées au premier trimestre 2021.</w:t>
      </w:r>
    </w:p>
    <w:p w:rsidR="00AD6C47" w:rsidRDefault="00AD6C47">
      <w:pPr>
        <w:spacing w:line="259" w:lineRule="auto"/>
      </w:pPr>
    </w:p>
    <w:p w:rsidR="0004488C" w:rsidRDefault="0004488C">
      <w:pPr>
        <w:spacing w:line="259" w:lineRule="auto"/>
        <w:rPr>
          <w:rFonts w:ascii="Arial" w:hAnsi="Arial" w:cs="Arial"/>
          <w:i/>
          <w:iCs/>
          <w:color w:val="E3393D"/>
        </w:rPr>
      </w:pPr>
    </w:p>
    <w:p w:rsidR="0004488C" w:rsidRDefault="0004488C">
      <w:pPr>
        <w:spacing w:line="259" w:lineRule="auto"/>
        <w:rPr>
          <w:rFonts w:ascii="Arial" w:hAnsi="Arial" w:cs="Arial"/>
          <w:i/>
          <w:iCs/>
          <w:color w:val="E3393D"/>
        </w:rPr>
      </w:pPr>
    </w:p>
    <w:p w:rsidR="009E55EF" w:rsidRDefault="0004488C" w:rsidP="009E55EF">
      <w:pPr>
        <w:spacing w:line="259" w:lineRule="auto"/>
        <w:rPr>
          <w:rFonts w:ascii="Arial" w:hAnsi="Arial" w:cs="Arial"/>
          <w:i/>
          <w:iCs/>
          <w:color w:val="E3393D"/>
        </w:rPr>
      </w:pPr>
      <w:r>
        <w:rPr>
          <w:rFonts w:ascii="Arial" w:hAnsi="Arial" w:cs="Arial"/>
          <w:i/>
          <w:iCs/>
          <w:color w:val="E3393D"/>
        </w:rPr>
        <w:t xml:space="preserve">          </w:t>
      </w:r>
    </w:p>
    <w:p w:rsidR="00E51FC2" w:rsidRDefault="00E51FC2" w:rsidP="009E55EF">
      <w:pPr>
        <w:spacing w:line="259" w:lineRule="auto"/>
        <w:rPr>
          <w:rFonts w:ascii="Arial" w:hAnsi="Arial" w:cs="Arial"/>
          <w:i/>
          <w:iCs/>
          <w:color w:val="E3393D"/>
        </w:rPr>
      </w:pPr>
    </w:p>
    <w:p w:rsidR="008428C2" w:rsidRDefault="008428C2" w:rsidP="009E55EF">
      <w:pPr>
        <w:spacing w:line="259" w:lineRule="auto"/>
        <w:rPr>
          <w:rFonts w:ascii="Arial" w:hAnsi="Arial" w:cs="Arial"/>
          <w:i/>
          <w:iCs/>
          <w:color w:val="E3393D"/>
        </w:rPr>
      </w:pPr>
    </w:p>
    <w:p w:rsidR="00E51FC2" w:rsidRPr="002B1EEF" w:rsidRDefault="00E51FC2" w:rsidP="009E55EF">
      <w:pPr>
        <w:spacing w:line="259" w:lineRule="auto"/>
        <w:rPr>
          <w:rFonts w:ascii="Arial" w:hAnsi="Arial" w:cs="Arial"/>
          <w:i/>
          <w:iCs/>
          <w:color w:val="E3393D"/>
        </w:rPr>
      </w:pPr>
    </w:p>
    <w:p w:rsidR="009E55EF" w:rsidRDefault="009E55EF" w:rsidP="009E55EF">
      <w:pPr>
        <w:spacing w:line="259" w:lineRule="auto"/>
      </w:pPr>
    </w:p>
    <w:p w:rsidR="009527F4" w:rsidRDefault="009527F4" w:rsidP="009E55EF">
      <w:pPr>
        <w:spacing w:line="259" w:lineRule="auto"/>
      </w:pPr>
    </w:p>
    <w:p w:rsidR="009527F4" w:rsidRDefault="009527F4" w:rsidP="009E55EF">
      <w:pPr>
        <w:spacing w:line="259" w:lineRule="auto"/>
      </w:pPr>
    </w:p>
    <w:p w:rsidR="009527F4" w:rsidRDefault="009527F4" w:rsidP="009E55EF">
      <w:pPr>
        <w:spacing w:line="259" w:lineRule="auto"/>
      </w:pPr>
    </w:p>
    <w:p w:rsidR="009527F4" w:rsidRDefault="009527F4" w:rsidP="009E55EF">
      <w:pPr>
        <w:spacing w:line="259" w:lineRule="auto"/>
      </w:pPr>
    </w:p>
    <w:p w:rsidR="009E55EF" w:rsidRDefault="009E55EF" w:rsidP="009E55EF">
      <w:pPr>
        <w:spacing w:line="259" w:lineRule="auto"/>
      </w:pPr>
    </w:p>
    <w:p w:rsidR="009E55EF" w:rsidRDefault="002B1EEF" w:rsidP="008111AC">
      <w:pPr>
        <w:spacing w:line="259" w:lineRule="auto"/>
        <w:ind w:left="-2127"/>
      </w:pPr>
      <w:r>
        <w:rPr>
          <w:noProof/>
        </w:rPr>
        <w:drawing>
          <wp:inline distT="0" distB="0" distL="0" distR="0" wp14:anchorId="6B20BC2A" wp14:editId="61DF9390">
            <wp:extent cx="1002632" cy="1336843"/>
            <wp:effectExtent l="0" t="0" r="127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stockphoto-175425532-170667a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615" cy="13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="008B5225">
        <w:t xml:space="preserve"> </w:t>
      </w:r>
      <w:r w:rsidR="008B5225"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2C2C9FEB" wp14:editId="46FFD70F">
            <wp:extent cx="1317625" cy="1054100"/>
            <wp:effectExtent l="0" t="0" r="3175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tools-4278993__480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902" cy="110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225">
        <w:t xml:space="preserve">      </w:t>
      </w:r>
      <w:r>
        <w:t xml:space="preserve"> </w:t>
      </w:r>
      <w:r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42FB59EF" wp14:editId="3FB610E6">
            <wp:extent cx="1331494" cy="1331494"/>
            <wp:effectExtent l="0" t="0" r="2540" b="254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s7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551" cy="136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1AC">
        <w:t xml:space="preserve">  </w:t>
      </w:r>
      <w:r w:rsidR="008B5225">
        <w:t xml:space="preserve"> </w:t>
      </w:r>
      <w:r w:rsidR="008111AC">
        <w:t xml:space="preserve"> </w:t>
      </w:r>
      <w:r w:rsidR="008111AC">
        <w:rPr>
          <w:noProof/>
        </w:rPr>
        <w:drawing>
          <wp:inline distT="0" distB="0" distL="0" distR="0" wp14:anchorId="00101D54" wp14:editId="0541C236">
            <wp:extent cx="1176164" cy="1152158"/>
            <wp:effectExtent l="0" t="0" r="0" b="381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tomatoes-3353739__480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08366" cy="128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5EF" w:rsidRDefault="009E55EF" w:rsidP="009E55EF">
      <w:pPr>
        <w:spacing w:line="259" w:lineRule="auto"/>
      </w:pPr>
    </w:p>
    <w:p w:rsidR="009E55EF" w:rsidRDefault="009E55EF" w:rsidP="009E55EF">
      <w:pPr>
        <w:spacing w:line="259" w:lineRule="auto"/>
      </w:pPr>
    </w:p>
    <w:p w:rsidR="009527F4" w:rsidRDefault="008111AC" w:rsidP="00E51FC2">
      <w:pPr>
        <w:spacing w:line="259" w:lineRule="auto"/>
        <w:ind w:left="-2127"/>
      </w:pPr>
      <w:r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7C39041D" wp14:editId="325FCB17">
            <wp:extent cx="1307432" cy="894967"/>
            <wp:effectExtent l="0" t="0" r="127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hat-5333130__48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574" cy="92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EEF">
        <w:t xml:space="preserve">        </w:t>
      </w:r>
      <w:r>
        <w:t xml:space="preserve">    </w:t>
      </w:r>
      <w:r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57C4AEFB" wp14:editId="2F79C7EC">
            <wp:extent cx="1127342" cy="1087786"/>
            <wp:effectExtent l="0" t="0" r="3175" b="4445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s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957" cy="111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58B6E9D" wp14:editId="611F6DF3">
            <wp:extent cx="1365516" cy="906613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stockphoto-1005938982-170667a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790" cy="92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225">
        <w:t xml:space="preserve">   </w:t>
      </w:r>
      <w:r w:rsidR="008B5225">
        <w:rPr>
          <w:noProof/>
        </w:rPr>
        <w:drawing>
          <wp:inline distT="0" distB="0" distL="0" distR="0" wp14:anchorId="4DDCB935" wp14:editId="27B9FFA5">
            <wp:extent cx="1243263" cy="932449"/>
            <wp:effectExtent l="0" t="0" r="1905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 copie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591" cy="96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EEF">
        <w:t xml:space="preserve">  </w:t>
      </w:r>
    </w:p>
    <w:p w:rsidR="009527F4" w:rsidRDefault="009527F4" w:rsidP="00E51FC2">
      <w:pPr>
        <w:spacing w:line="259" w:lineRule="auto"/>
        <w:ind w:left="-2127"/>
        <w:rPr>
          <w:noProof/>
        </w:rPr>
      </w:pPr>
    </w:p>
    <w:p w:rsidR="009527F4" w:rsidRDefault="009527F4" w:rsidP="00E51FC2">
      <w:pPr>
        <w:spacing w:line="259" w:lineRule="auto"/>
        <w:ind w:left="-2127"/>
      </w:pPr>
    </w:p>
    <w:p w:rsidR="009E55EF" w:rsidRDefault="002B1EEF" w:rsidP="00E51FC2">
      <w:pPr>
        <w:spacing w:line="259" w:lineRule="auto"/>
        <w:ind w:left="-2127"/>
      </w:pPr>
      <w:r>
        <w:rPr>
          <w:noProof/>
        </w:rPr>
        <w:drawing>
          <wp:inline distT="0" distB="0" distL="0" distR="0" wp14:anchorId="71E09829" wp14:editId="503A5D19">
            <wp:extent cx="1259305" cy="944479"/>
            <wp:effectExtent l="0" t="0" r="0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 copie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861" cy="95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49754222" wp14:editId="3276E0A7">
            <wp:extent cx="786983" cy="1090398"/>
            <wp:effectExtent l="0" t="0" r="635" b="190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an-3533319__48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963" cy="109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0C2B8298" wp14:editId="7C3DAD7F">
            <wp:extent cx="1277816" cy="848387"/>
            <wp:effectExtent l="0" t="0" r="5080" b="254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 copie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783" cy="8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1AC">
        <w:t xml:space="preserve">   </w:t>
      </w:r>
      <w:r w:rsidR="009527F4">
        <w:t xml:space="preserve">  </w:t>
      </w:r>
      <w:r w:rsidR="008111AC">
        <w:t xml:space="preserve">  </w:t>
      </w:r>
      <w:r w:rsidR="008111AC">
        <w:rPr>
          <w:noProof/>
        </w:rPr>
        <w:drawing>
          <wp:inline distT="0" distB="0" distL="0" distR="0" wp14:anchorId="7FCB9D94" wp14:editId="4169292E">
            <wp:extent cx="1491916" cy="841031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model-1364607__48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824" cy="86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5EF" w:rsidRDefault="002B1EEF" w:rsidP="009E55EF">
      <w:pPr>
        <w:spacing w:line="259" w:lineRule="auto"/>
      </w:pPr>
      <w:r>
        <w:t xml:space="preserve">        </w:t>
      </w:r>
    </w:p>
    <w:p w:rsidR="009E55EF" w:rsidRDefault="002B1EEF" w:rsidP="009E55EF">
      <w:pPr>
        <w:spacing w:line="259" w:lineRule="auto"/>
      </w:pPr>
      <w:r>
        <w:t xml:space="preserve">       </w:t>
      </w:r>
    </w:p>
    <w:p w:rsidR="009E55EF" w:rsidRDefault="002B1EEF" w:rsidP="009E55EF">
      <w:pPr>
        <w:spacing w:line="259" w:lineRule="auto"/>
      </w:pPr>
      <w:r>
        <w:t xml:space="preserve">                                </w:t>
      </w:r>
    </w:p>
    <w:p w:rsidR="009E55EF" w:rsidRDefault="002B1EEF" w:rsidP="008111AC">
      <w:pPr>
        <w:spacing w:line="259" w:lineRule="auto"/>
        <w:ind w:left="-1418" w:firstLine="1418"/>
      </w:pPr>
      <w:r>
        <w:t xml:space="preserve">     </w:t>
      </w:r>
    </w:p>
    <w:p w:rsidR="00D652D0" w:rsidRDefault="00405DD5" w:rsidP="009E55EF">
      <w:pPr>
        <w:pStyle w:val="Titre1"/>
      </w:pPr>
      <w:r>
        <w:lastRenderedPageBreak/>
        <w:t xml:space="preserve">   </w:t>
      </w:r>
    </w:p>
    <w:p w:rsidR="001429CC" w:rsidRPr="009E55EF" w:rsidRDefault="001079D5" w:rsidP="009E55EF">
      <w:pPr>
        <w:pStyle w:val="Titre1"/>
        <w:rPr>
          <w:rFonts w:ascii="Times New Roman" w:hAnsi="Times New Roman" w:cs="Times New Roman"/>
        </w:rPr>
      </w:pPr>
      <w:r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680768" behindDoc="0" locked="0" layoutInCell="1" allowOverlap="0" wp14:anchorId="43CCE41A" wp14:editId="26578281">
                <wp:simplePos x="0" y="0"/>
                <wp:positionH relativeFrom="page">
                  <wp:posOffset>327259</wp:posOffset>
                </wp:positionH>
                <wp:positionV relativeFrom="page">
                  <wp:posOffset>1452713</wp:posOffset>
                </wp:positionV>
                <wp:extent cx="2041525" cy="2758244"/>
                <wp:effectExtent l="0" t="0" r="3175" b="0"/>
                <wp:wrapSquare wrapText="bothSides"/>
                <wp:docPr id="58" name="Zone de texte 58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525" cy="27582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33647" w:rsidRDefault="009E55EF" w:rsidP="00333647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E3922D" wp14:editId="316B9CB8">
                                  <wp:extent cx="1270000" cy="849127"/>
                                  <wp:effectExtent l="0" t="0" r="0" b="1905"/>
                                  <wp:docPr id="106" name="Imag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000" cy="8491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33647" w:rsidRDefault="00333647" w:rsidP="007C1290">
                            <w:pPr>
                              <w:pStyle w:val="Sous-titre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Trésorière</w:t>
                            </w:r>
                          </w:p>
                          <w:p w:rsidR="00333647" w:rsidRPr="007C1290" w:rsidRDefault="00333647" w:rsidP="00A75A82">
                            <w:pPr>
                              <w:pStyle w:val="Sous-titre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7C1290">
                              <w:rPr>
                                <w:sz w:val="24"/>
                                <w:szCs w:val="24"/>
                              </w:rPr>
                              <w:t xml:space="preserve">Marie-Pierre </w:t>
                            </w:r>
                            <w:proofErr w:type="spellStart"/>
                            <w:r w:rsidRPr="007C1290">
                              <w:rPr>
                                <w:sz w:val="24"/>
                                <w:szCs w:val="24"/>
                              </w:rPr>
                              <w:t>Stalikas</w:t>
                            </w:r>
                            <w:proofErr w:type="spellEnd"/>
                          </w:p>
                          <w:p w:rsidR="00333647" w:rsidRDefault="00333647" w:rsidP="00333647">
                            <w:pPr>
                              <w:pStyle w:val="Citation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CE41A" id="Zone de texte 58" o:spid="_x0000_s1033" type="#_x0000_t202" alt="Title: Barre latérale" style="position:absolute;margin-left:25.75pt;margin-top:114.4pt;width:160.75pt;height:217.2pt;flip:x;z-index:251680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" o:allowoverlap="f" stroked="f" strokeweight=".5pt">
                <v:path arrowok="t"/>
                <v:textbox inset="36pt,0,11.52pt,18pt">
                  <w:txbxContent>
                    <w:p w:rsidR="00333647" w:rsidRDefault="009E55EF" w:rsidP="00333647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E3922D" wp14:editId="316B9CB8">
                            <wp:extent cx="1270000" cy="849127"/>
                            <wp:effectExtent l="0" t="0" r="0" b="1905"/>
                            <wp:docPr id="106" name="Image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000" cy="8491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33647" w:rsidRDefault="00333647" w:rsidP="007C1290">
                      <w:pPr>
                        <w:pStyle w:val="Sous-titre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Trésorière</w:t>
                      </w:r>
                    </w:p>
                    <w:p w:rsidR="00333647" w:rsidRPr="007C1290" w:rsidRDefault="00333647" w:rsidP="00A75A82">
                      <w:pPr>
                        <w:pStyle w:val="Sous-titre"/>
                        <w:jc w:val="left"/>
                        <w:rPr>
                          <w:sz w:val="24"/>
                          <w:szCs w:val="24"/>
                        </w:rPr>
                      </w:pPr>
                      <w:r w:rsidRPr="007C1290">
                        <w:rPr>
                          <w:sz w:val="24"/>
                          <w:szCs w:val="24"/>
                        </w:rPr>
                        <w:t xml:space="preserve">Marie-Pierre </w:t>
                      </w:r>
                      <w:proofErr w:type="spellStart"/>
                      <w:r w:rsidRPr="007C1290">
                        <w:rPr>
                          <w:sz w:val="24"/>
                          <w:szCs w:val="24"/>
                        </w:rPr>
                        <w:t>Stalikas</w:t>
                      </w:r>
                      <w:proofErr w:type="spellEnd"/>
                    </w:p>
                    <w:p w:rsidR="00333647" w:rsidRDefault="00333647" w:rsidP="00333647">
                      <w:pPr>
                        <w:pStyle w:val="Citation"/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E31B2E" w:rsidRPr="009E55EF">
        <w:t>Comptabilité 2019</w:t>
      </w:r>
      <w:r w:rsidR="009E55EF" w:rsidRPr="009E55EF">
        <w:t xml:space="preserve"> </w:t>
      </w:r>
    </w:p>
    <w:p w:rsidR="00D30DCA" w:rsidRDefault="004D5750" w:rsidP="00101665">
      <w:pPr>
        <w:pStyle w:val="Titre1"/>
        <w:ind w:right="14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342566</wp:posOffset>
                </wp:positionH>
                <wp:positionV relativeFrom="paragraph">
                  <wp:posOffset>903438</wp:posOffset>
                </wp:positionV>
                <wp:extent cx="376989" cy="232109"/>
                <wp:effectExtent l="0" t="0" r="17145" b="9525"/>
                <wp:wrapNone/>
                <wp:docPr id="21" name="El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989" cy="2321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574B56" id="Ellipse 21" o:spid="_x0000_s1026" style="position:absolute;margin-left:26.95pt;margin-top:71.15pt;width:29.7pt;height:18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" filled="f" strokecolor="#00b050" strokeweight="1pt">
                <v:stroke joinstyle="miter"/>
              </v:oval>
            </w:pict>
          </mc:Fallback>
        </mc:AlternateContent>
      </w:r>
      <w:r w:rsidR="002A7065">
        <w:rPr>
          <w:noProof/>
        </w:rPr>
        <w:drawing>
          <wp:inline distT="0" distB="0" distL="0" distR="0">
            <wp:extent cx="4216811" cy="4403558"/>
            <wp:effectExtent l="0" t="0" r="0" b="3810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293" cy="443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DFB" w:rsidRPr="00810DFB" w:rsidRDefault="004D5750" w:rsidP="00810DFB">
      <w:pPr>
        <w:rPr>
          <w:lang w:val="fr-FR" w:eastAsia="en-US" w:bidi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3D7C9D5" wp14:editId="2866AA9A">
                <wp:simplePos x="0" y="0"/>
                <wp:positionH relativeFrom="column">
                  <wp:posOffset>344337</wp:posOffset>
                </wp:positionH>
                <wp:positionV relativeFrom="paragraph">
                  <wp:posOffset>700205</wp:posOffset>
                </wp:positionV>
                <wp:extent cx="376989" cy="232109"/>
                <wp:effectExtent l="0" t="0" r="17145" b="9525"/>
                <wp:wrapNone/>
                <wp:docPr id="22" name="Ellips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989" cy="2321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3715A7" id="Ellipse 22" o:spid="_x0000_s1026" style="position:absolute;margin-left:27.1pt;margin-top:55.15pt;width:29.7pt;height:18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" filled="f" strokecolor="#00b050" strokeweight="1pt">
                <v:stroke joinstyle="miter"/>
              </v:oval>
            </w:pict>
          </mc:Fallback>
        </mc:AlternateContent>
      </w:r>
      <w:r>
        <w:rPr>
          <w:lang w:val="fr-FR" w:eastAsia="en-US" w:bidi="fr-FR"/>
        </w:rPr>
        <w:t xml:space="preserve">  </w:t>
      </w:r>
      <w:r w:rsidR="00810DFB">
        <w:rPr>
          <w:noProof/>
          <w:lang w:val="fr-FR" w:eastAsia="en-US" w:bidi="fr-FR"/>
        </w:rPr>
        <w:drawing>
          <wp:inline distT="0" distB="0" distL="0" distR="0">
            <wp:extent cx="4187495" cy="3553326"/>
            <wp:effectExtent l="0" t="0" r="3810" b="3175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639" cy="359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DCA" w:rsidRDefault="00E51FC2" w:rsidP="005774CC">
      <w:pPr>
        <w:pStyle w:val="Titre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D7C9D5" wp14:editId="2866AA9A">
                <wp:simplePos x="0" y="0"/>
                <wp:positionH relativeFrom="column">
                  <wp:posOffset>335915</wp:posOffset>
                </wp:positionH>
                <wp:positionV relativeFrom="paragraph">
                  <wp:posOffset>549175</wp:posOffset>
                </wp:positionV>
                <wp:extent cx="449179" cy="263859"/>
                <wp:effectExtent l="0" t="0" r="8255" b="15875"/>
                <wp:wrapNone/>
                <wp:docPr id="24" name="Ellips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179" cy="26385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D72103" id="Ellipse 24" o:spid="_x0000_s1026" style="position:absolute;margin-left:26.45pt;margin-top:43.25pt;width:35.35pt;height:20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" filled="f" strokecolor="#00b050" strokeweight="1pt">
                <v:stroke joinstyle="miter"/>
              </v:oval>
            </w:pict>
          </mc:Fallback>
        </mc:AlternateContent>
      </w:r>
      <w:r w:rsidR="003664AB"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706368" behindDoc="0" locked="0" layoutInCell="1" allowOverlap="0" wp14:anchorId="1FB1881D" wp14:editId="78BF74AF">
                <wp:simplePos x="0" y="0"/>
                <wp:positionH relativeFrom="page">
                  <wp:posOffset>311217</wp:posOffset>
                </wp:positionH>
                <wp:positionV relativeFrom="page">
                  <wp:posOffset>770923</wp:posOffset>
                </wp:positionV>
                <wp:extent cx="2041525" cy="2758244"/>
                <wp:effectExtent l="0" t="0" r="3175" b="0"/>
                <wp:wrapSquare wrapText="bothSides"/>
                <wp:docPr id="13" name="Zone de texte 13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525" cy="27582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64AB" w:rsidRDefault="003664AB" w:rsidP="003664AB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7D9659" wp14:editId="7DFDA540">
                                  <wp:extent cx="1270000" cy="849127"/>
                                  <wp:effectExtent l="0" t="0" r="0" b="1905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000" cy="8491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664AB" w:rsidRDefault="003664AB" w:rsidP="003664AB">
                            <w:pPr>
                              <w:pStyle w:val="Sous-titre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Trésorière</w:t>
                            </w:r>
                          </w:p>
                          <w:p w:rsidR="003664AB" w:rsidRPr="007C1290" w:rsidRDefault="003664AB" w:rsidP="003664AB">
                            <w:pPr>
                              <w:pStyle w:val="Sous-titre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7C1290">
                              <w:rPr>
                                <w:sz w:val="24"/>
                                <w:szCs w:val="24"/>
                              </w:rPr>
                              <w:t xml:space="preserve">Marie-Pierre </w:t>
                            </w:r>
                            <w:proofErr w:type="spellStart"/>
                            <w:r w:rsidRPr="007C1290">
                              <w:rPr>
                                <w:sz w:val="24"/>
                                <w:szCs w:val="24"/>
                              </w:rPr>
                              <w:t>Stalikas</w:t>
                            </w:r>
                            <w:proofErr w:type="spellEnd"/>
                          </w:p>
                          <w:p w:rsidR="003664AB" w:rsidRDefault="003664AB" w:rsidP="003664AB">
                            <w:pPr>
                              <w:pStyle w:val="Citation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1881D" id="Zone de texte 13" o:spid="_x0000_s1034" type="#_x0000_t202" alt="Title: Barre latérale" style="position:absolute;margin-left:24.5pt;margin-top:60.7pt;width:160.75pt;height:217.2pt;flip:x;z-index:251706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" o:allowoverlap="f" stroked="f" strokeweight=".5pt">
                <v:path arrowok="t"/>
                <v:textbox inset="36pt,0,11.52pt,18pt">
                  <w:txbxContent>
                    <w:p w:rsidR="003664AB" w:rsidRDefault="003664AB" w:rsidP="003664AB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7D9659" wp14:editId="7DFDA540">
                            <wp:extent cx="1270000" cy="849127"/>
                            <wp:effectExtent l="0" t="0" r="0" b="1905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000" cy="8491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664AB" w:rsidRDefault="003664AB" w:rsidP="003664AB">
                      <w:pPr>
                        <w:pStyle w:val="Sous-titre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Trésorière</w:t>
                      </w:r>
                    </w:p>
                    <w:p w:rsidR="003664AB" w:rsidRPr="007C1290" w:rsidRDefault="003664AB" w:rsidP="003664AB">
                      <w:pPr>
                        <w:pStyle w:val="Sous-titre"/>
                        <w:jc w:val="left"/>
                        <w:rPr>
                          <w:sz w:val="24"/>
                          <w:szCs w:val="24"/>
                        </w:rPr>
                      </w:pPr>
                      <w:r w:rsidRPr="007C1290">
                        <w:rPr>
                          <w:sz w:val="24"/>
                          <w:szCs w:val="24"/>
                        </w:rPr>
                        <w:t xml:space="preserve">Marie-Pierre </w:t>
                      </w:r>
                      <w:proofErr w:type="spellStart"/>
                      <w:r w:rsidRPr="007C1290">
                        <w:rPr>
                          <w:sz w:val="24"/>
                          <w:szCs w:val="24"/>
                        </w:rPr>
                        <w:t>Stalikas</w:t>
                      </w:r>
                      <w:proofErr w:type="spellEnd"/>
                    </w:p>
                    <w:p w:rsidR="003664AB" w:rsidRDefault="003664AB" w:rsidP="003664AB">
                      <w:pPr>
                        <w:pStyle w:val="Citation"/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30CAD">
        <w:rPr>
          <w:noProof/>
        </w:rPr>
        <w:drawing>
          <wp:inline distT="0" distB="0" distL="0" distR="0">
            <wp:extent cx="3962400" cy="2509198"/>
            <wp:effectExtent l="0" t="0" r="0" b="5715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398" cy="252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DCA" w:rsidRDefault="002A7065" w:rsidP="005774CC">
      <w:pPr>
        <w:pStyle w:val="Titre1"/>
      </w:pPr>
      <w:r>
        <w:rPr>
          <w:noProof/>
        </w:rPr>
        <w:drawing>
          <wp:inline distT="0" distB="0" distL="0" distR="0">
            <wp:extent cx="3810000" cy="2016734"/>
            <wp:effectExtent l="0" t="0" r="0" b="3175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4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037" cy="203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DCA" w:rsidRDefault="004D5750" w:rsidP="005774CC">
      <w:pPr>
        <w:pStyle w:val="Titre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D7C9D5" wp14:editId="2866AA9A">
                <wp:simplePos x="0" y="0"/>
                <wp:positionH relativeFrom="column">
                  <wp:posOffset>280269</wp:posOffset>
                </wp:positionH>
                <wp:positionV relativeFrom="paragraph">
                  <wp:posOffset>693119</wp:posOffset>
                </wp:positionV>
                <wp:extent cx="529390" cy="295075"/>
                <wp:effectExtent l="0" t="0" r="17145" b="10160"/>
                <wp:wrapNone/>
                <wp:docPr id="26" name="Ellips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390" cy="2950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A16476" id="Ellipse 26" o:spid="_x0000_s1026" style="position:absolute;margin-left:22.05pt;margin-top:54.6pt;width:41.7pt;height:2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" filled="f" strokecolor="#00b050" strokeweight="1pt">
                <v:stroke joinstyle="miter"/>
              </v:oval>
            </w:pict>
          </mc:Fallback>
        </mc:AlternateContent>
      </w:r>
      <w:r w:rsidR="008428C2">
        <w:t xml:space="preserve"> </w:t>
      </w:r>
      <w:r>
        <w:rPr>
          <w:noProof/>
        </w:rPr>
        <w:drawing>
          <wp:inline distT="0" distB="0" distL="0" distR="0">
            <wp:extent cx="4134567" cy="3689884"/>
            <wp:effectExtent l="0" t="0" r="5715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-1-3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0580" cy="37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9D5" w:rsidRDefault="001079D5" w:rsidP="005774CC">
      <w:pPr>
        <w:pStyle w:val="Titre1"/>
      </w:pPr>
    </w:p>
    <w:p w:rsidR="0078639E" w:rsidRDefault="0078639E" w:rsidP="00355FB6">
      <w:pPr>
        <w:pStyle w:val="Titre1"/>
      </w:pPr>
    </w:p>
    <w:p w:rsidR="0078639E" w:rsidRDefault="0078639E" w:rsidP="00355FB6">
      <w:pPr>
        <w:pStyle w:val="Titre1"/>
      </w:pPr>
    </w:p>
    <w:p w:rsidR="004106D2" w:rsidRPr="004106D2" w:rsidRDefault="007B5AFA" w:rsidP="00213C22">
      <w:pPr>
        <w:pStyle w:val="Titre1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2783172</wp:posOffset>
                </wp:positionH>
                <wp:positionV relativeFrom="paragraph">
                  <wp:posOffset>5019475</wp:posOffset>
                </wp:positionV>
                <wp:extent cx="1732380" cy="561474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380" cy="5614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5AFA" w:rsidRPr="00B22EC8" w:rsidRDefault="007B5AFA">
                            <w:pPr>
                              <w:rPr>
                                <w:color w:val="929292"/>
                                <w:sz w:val="18"/>
                                <w:szCs w:val="18"/>
                              </w:rPr>
                            </w:pPr>
                            <w:r w:rsidRPr="00B22EC8">
                              <w:rPr>
                                <w:color w:val="929292"/>
                                <w:sz w:val="18"/>
                                <w:szCs w:val="18"/>
                              </w:rPr>
                              <w:t>Bernard Matthys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" o:spid="_x0000_s1035" type="#_x0000_t202" style="position:absolute;margin-left:219.15pt;margin-top:395.25pt;width:136.4pt;height:44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" fillcolor="white [3201]" stroked="f" strokeweight=".5pt">
                <v:textbox>
                  <w:txbxContent>
                    <w:p w:rsidR="007B5AFA" w:rsidRPr="00B22EC8" w:rsidRDefault="007B5AFA">
                      <w:pPr>
                        <w:rPr>
                          <w:color w:val="929292"/>
                          <w:sz w:val="18"/>
                          <w:szCs w:val="18"/>
                        </w:rPr>
                      </w:pPr>
                      <w:r w:rsidRPr="00B22EC8">
                        <w:rPr>
                          <w:color w:val="929292"/>
                          <w:sz w:val="18"/>
                          <w:szCs w:val="18"/>
                        </w:rPr>
                        <w:t>Bernard Matthys</w:t>
                      </w:r>
                    </w:p>
                  </w:txbxContent>
                </v:textbox>
              </v:shape>
            </w:pict>
          </mc:Fallback>
        </mc:AlternateContent>
      </w:r>
      <w:r w:rsidR="001079D5">
        <w:rPr>
          <w:noProof/>
          <w:lang w:val="en-US" w:bidi="ar-SA"/>
        </w:rPr>
        <mc:AlternateContent>
          <mc:Choice Requires="wps">
            <w:drawing>
              <wp:anchor distT="0" distB="0" distL="0" distR="0" simplePos="0" relativeHeight="251708416" behindDoc="0" locked="0" layoutInCell="1" allowOverlap="0" wp14:anchorId="77BA58FE" wp14:editId="42F4F033">
                <wp:simplePos x="0" y="0"/>
                <wp:positionH relativeFrom="page">
                  <wp:posOffset>279065</wp:posOffset>
                </wp:positionH>
                <wp:positionV relativeFrom="page">
                  <wp:posOffset>1460701</wp:posOffset>
                </wp:positionV>
                <wp:extent cx="2041525" cy="2758244"/>
                <wp:effectExtent l="0" t="0" r="3175" b="0"/>
                <wp:wrapSquare wrapText="bothSides"/>
                <wp:docPr id="34" name="Zone de texte 34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525" cy="27582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9D5" w:rsidRDefault="001079D5" w:rsidP="001079D5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31BAC3" wp14:editId="7DD696D0">
                                  <wp:extent cx="1270000" cy="849127"/>
                                  <wp:effectExtent l="0" t="0" r="0" b="1905"/>
                                  <wp:docPr id="55" name="Imag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0000" cy="8491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079D5" w:rsidRDefault="001079D5" w:rsidP="001079D5">
                            <w:pPr>
                              <w:pStyle w:val="Sous-titre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Vérificateurs</w:t>
                            </w:r>
                          </w:p>
                          <w:p w:rsidR="001079D5" w:rsidRDefault="001079D5" w:rsidP="001079D5">
                            <w:pPr>
                              <w:pStyle w:val="Sous-titre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Maria Gallo</w:t>
                            </w:r>
                          </w:p>
                          <w:p w:rsidR="001079D5" w:rsidRPr="007C1290" w:rsidRDefault="001079D5" w:rsidP="001079D5">
                            <w:pPr>
                              <w:pStyle w:val="Sous-titre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Bernard Matthys</w:t>
                            </w:r>
                          </w:p>
                          <w:p w:rsidR="001079D5" w:rsidRDefault="001079D5" w:rsidP="001079D5">
                            <w:pPr>
                              <w:pStyle w:val="Citation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A58FE" id="Zone de texte 34" o:spid="_x0000_s1036" type="#_x0000_t202" alt="Title: Barre latérale" style="position:absolute;margin-left:21.95pt;margin-top:115pt;width:160.75pt;height:217.2pt;flip:x;z-index:251708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" o:allowoverlap="f" stroked="f" strokeweight=".5pt">
                <v:path arrowok="t"/>
                <v:textbox inset="36pt,0,11.52pt,18pt">
                  <w:txbxContent>
                    <w:p w:rsidR="001079D5" w:rsidRDefault="001079D5" w:rsidP="001079D5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31BAC3" wp14:editId="7DD696D0">
                            <wp:extent cx="1270000" cy="849127"/>
                            <wp:effectExtent l="0" t="0" r="0" b="1905"/>
                            <wp:docPr id="55" name="Imag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0000" cy="8491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079D5" w:rsidRDefault="001079D5" w:rsidP="001079D5">
                      <w:pPr>
                        <w:pStyle w:val="Sous-titre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Vérificateurs</w:t>
                      </w:r>
                    </w:p>
                    <w:p w:rsidR="001079D5" w:rsidRDefault="001079D5" w:rsidP="001079D5">
                      <w:pPr>
                        <w:pStyle w:val="Sous-titre"/>
                        <w:jc w:val="left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Maria Gallo</w:t>
                      </w:r>
                    </w:p>
                    <w:p w:rsidR="001079D5" w:rsidRPr="007C1290" w:rsidRDefault="001079D5" w:rsidP="001079D5">
                      <w:pPr>
                        <w:pStyle w:val="Sous-titre"/>
                        <w:jc w:val="left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Bernard Matthys</w:t>
                      </w:r>
                    </w:p>
                    <w:p w:rsidR="001079D5" w:rsidRDefault="001079D5" w:rsidP="001079D5">
                      <w:pPr>
                        <w:pStyle w:val="Citation"/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9E65B4">
        <w:t xml:space="preserve">Rapport </w:t>
      </w:r>
      <w:r w:rsidR="00355FB6">
        <w:t>de vérification des comptes de l’exercice 2019</w:t>
      </w:r>
      <w:r w:rsidR="00E72FE1">
        <w:rPr>
          <w:noProof/>
        </w:rPr>
        <w:drawing>
          <wp:inline distT="0" distB="0" distL="0" distR="0" wp14:anchorId="0E3BE0BA" wp14:editId="2A28E81C">
            <wp:extent cx="4339390" cy="5113080"/>
            <wp:effectExtent l="0" t="0" r="4445" b="508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 Rapport Organe de Contrôle 2019.pdf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932" cy="512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2D0" w:rsidRPr="00E72FE1" w:rsidRDefault="00131B7B" w:rsidP="00E72FE1">
      <w:pPr>
        <w:pStyle w:val="Titre1"/>
        <w:ind w:left="2880" w:firstLine="720"/>
        <w:rPr>
          <w:rFonts w:ascii="Arial" w:hAnsi="Arial" w:cs="Arial"/>
          <w:color w:val="B9AD8C" w:themeColor="background2" w:themeShade="BF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3263966</wp:posOffset>
                </wp:positionH>
                <wp:positionV relativeFrom="paragraph">
                  <wp:posOffset>7070291</wp:posOffset>
                </wp:positionV>
                <wp:extent cx="1756610" cy="465221"/>
                <wp:effectExtent l="0" t="0" r="0" b="5080"/>
                <wp:wrapNone/>
                <wp:docPr id="45" name="Zone de text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6610" cy="4652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31B7B" w:rsidRPr="00131B7B" w:rsidRDefault="00131B7B">
                            <w:pPr>
                              <w:rPr>
                                <w:color w:val="877952" w:themeColor="background2" w:themeShade="80"/>
                                <w:sz w:val="18"/>
                                <w:szCs w:val="18"/>
                              </w:rPr>
                            </w:pPr>
                            <w:r w:rsidRPr="00131B7B">
                              <w:rPr>
                                <w:color w:val="877952" w:themeColor="background2" w:themeShade="80"/>
                                <w:sz w:val="18"/>
                                <w:szCs w:val="18"/>
                              </w:rPr>
                              <w:t>Bernard Matthys</w:t>
                            </w:r>
                          </w:p>
                          <w:p w:rsidR="00131B7B" w:rsidRDefault="00131B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5" o:spid="_x0000_s1037" type="#_x0000_t202" style="position:absolute;left:0;text-align:left;margin-left:257pt;margin-top:556.7pt;width:138.3pt;height:36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" fillcolor="white [3201]" stroked="f" strokeweight=".5pt">
                <v:textbox>
                  <w:txbxContent>
                    <w:p w:rsidR="00131B7B" w:rsidRPr="00131B7B" w:rsidRDefault="00131B7B">
                      <w:pPr>
                        <w:rPr>
                          <w:color w:val="877952" w:themeColor="background2" w:themeShade="80"/>
                          <w:sz w:val="18"/>
                          <w:szCs w:val="18"/>
                        </w:rPr>
                      </w:pPr>
                      <w:r w:rsidRPr="00131B7B">
                        <w:rPr>
                          <w:color w:val="877952" w:themeColor="background2" w:themeShade="80"/>
                          <w:sz w:val="18"/>
                          <w:szCs w:val="18"/>
                        </w:rPr>
                        <w:t>Bernard Matthys</w:t>
                      </w:r>
                    </w:p>
                    <w:p w:rsidR="00131B7B" w:rsidRDefault="00131B7B"/>
                  </w:txbxContent>
                </v:textbox>
              </v:shape>
            </w:pict>
          </mc:Fallback>
        </mc:AlternateContent>
      </w:r>
      <w:r w:rsidR="00213C22">
        <w:rPr>
          <w:noProof/>
        </w:rPr>
        <w:drawing>
          <wp:inline distT="0" distB="0" distL="0" distR="0" wp14:anchorId="484DB5A1" wp14:editId="683DC07F">
            <wp:extent cx="1210148" cy="546518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ignature Bernard - copie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453" cy="57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FE1" w:rsidRDefault="00E72FE1" w:rsidP="00F2747C">
      <w:pPr>
        <w:pStyle w:val="Titre1"/>
      </w:pPr>
    </w:p>
    <w:p w:rsidR="00F2747C" w:rsidRDefault="00F2747C" w:rsidP="00F2747C">
      <w:pPr>
        <w:pStyle w:val="Titre1"/>
      </w:pPr>
      <w:r>
        <w:t>Assemblée Générale Ordinaire 2020 </w:t>
      </w:r>
    </w:p>
    <w:p w:rsidR="00F2747C" w:rsidRDefault="00F2747C" w:rsidP="00F2747C">
      <w:pPr>
        <w:rPr>
          <w:lang w:val="fr-FR" w:eastAsia="en-US" w:bidi="fr-FR"/>
        </w:rPr>
      </w:pPr>
    </w:p>
    <w:p w:rsidR="003664AB" w:rsidRDefault="00F2747C" w:rsidP="008428C2">
      <w:pPr>
        <w:ind w:right="425"/>
        <w:rPr>
          <w:lang w:val="fr-FR" w:eastAsia="en-US" w:bidi="fr-FR"/>
        </w:rPr>
      </w:pPr>
      <w:r>
        <w:rPr>
          <w:lang w:val="fr-FR" w:eastAsia="en-US" w:bidi="fr-FR"/>
        </w:rPr>
        <w:t>Celle-ci étant annulée pour les raisons que vous comprendrez, je vous propose de poser vos questions et nous transmettre vos remarques et critiques, qui sont importantes</w:t>
      </w:r>
      <w:r w:rsidR="00E51FC2">
        <w:rPr>
          <w:lang w:val="fr-FR" w:eastAsia="en-US" w:bidi="fr-FR"/>
        </w:rPr>
        <w:t>,</w:t>
      </w:r>
      <w:r>
        <w:rPr>
          <w:lang w:val="fr-FR" w:eastAsia="en-US" w:bidi="fr-FR"/>
        </w:rPr>
        <w:t xml:space="preserve"> afin de nous permettre d’améliorer le rôle et les actions </w:t>
      </w:r>
      <w:r w:rsidR="00C97502">
        <w:rPr>
          <w:lang w:val="fr-FR" w:eastAsia="en-US" w:bidi="fr-FR"/>
        </w:rPr>
        <w:t>de</w:t>
      </w:r>
      <w:r>
        <w:rPr>
          <w:lang w:val="fr-FR" w:eastAsia="en-US" w:bidi="fr-FR"/>
        </w:rPr>
        <w:t xml:space="preserve"> notre association. Je vous propose de prendre contact avec le comité, par mail, par téléphone (cf</w:t>
      </w:r>
      <w:r w:rsidR="004C24CC">
        <w:rPr>
          <w:lang w:val="fr-FR" w:eastAsia="en-US" w:bidi="fr-FR"/>
        </w:rPr>
        <w:t>.</w:t>
      </w:r>
      <w:r>
        <w:rPr>
          <w:lang w:val="fr-FR" w:eastAsia="en-US" w:bidi="fr-FR"/>
        </w:rPr>
        <w:t xml:space="preserve"> coordonnées infra) ou en venant directement en parler au chalet des Lulu le samedi matin.</w:t>
      </w:r>
    </w:p>
    <w:p w:rsidR="003664AB" w:rsidRDefault="003664AB" w:rsidP="003664AB">
      <w:pPr>
        <w:rPr>
          <w:lang w:val="fr-FR" w:eastAsia="en-US" w:bidi="fr-FR"/>
        </w:rPr>
      </w:pPr>
    </w:p>
    <w:p w:rsidR="003664AB" w:rsidRDefault="003664AB" w:rsidP="003664AB">
      <w:pPr>
        <w:rPr>
          <w:lang w:val="fr-FR" w:eastAsia="en-US" w:bidi="fr-FR"/>
        </w:rPr>
      </w:pPr>
    </w:p>
    <w:p w:rsidR="008428C2" w:rsidRPr="003664AB" w:rsidRDefault="008428C2" w:rsidP="003664AB">
      <w:pPr>
        <w:rPr>
          <w:lang w:val="fr-FR" w:eastAsia="en-US" w:bidi="fr-FR"/>
        </w:rPr>
      </w:pPr>
    </w:p>
    <w:p w:rsidR="00E72FE1" w:rsidRDefault="00E72FE1" w:rsidP="00D30DCA">
      <w:pPr>
        <w:pStyle w:val="Titre1"/>
      </w:pPr>
    </w:p>
    <w:p w:rsidR="00D30DCA" w:rsidRDefault="00E72FE1" w:rsidP="00D30DCA">
      <w:pPr>
        <w:pStyle w:val="Titre1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84864" behindDoc="0" locked="0" layoutInCell="1" allowOverlap="0" wp14:anchorId="5BC86EC2" wp14:editId="334DE1F1">
                <wp:simplePos x="0" y="0"/>
                <wp:positionH relativeFrom="page">
                  <wp:posOffset>204637</wp:posOffset>
                </wp:positionH>
                <wp:positionV relativeFrom="page">
                  <wp:posOffset>1286142</wp:posOffset>
                </wp:positionV>
                <wp:extent cx="2041525" cy="2758244"/>
                <wp:effectExtent l="0" t="0" r="3175" b="0"/>
                <wp:wrapSquare wrapText="bothSides"/>
                <wp:docPr id="4" name="Zone de texte 4" descr="Title: Barre latéra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041525" cy="27582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0DCA" w:rsidRDefault="00D30DCA" w:rsidP="00D30DCA">
                            <w:pPr>
                              <w:pStyle w:val="Citation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E93038" wp14:editId="72EB94C8">
                                  <wp:extent cx="849127" cy="849127"/>
                                  <wp:effectExtent l="0" t="0" r="1905" b="1905"/>
                                  <wp:docPr id="56" name="Imag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0 copie.jpg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9127" cy="8491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30DCA" w:rsidRDefault="00D30DCA" w:rsidP="00D30DCA">
                            <w:pPr>
                              <w:rPr>
                                <w:rStyle w:val="apple-converted-space"/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lev"/>
                                <w:rFonts w:ascii="Arial" w:eastAsiaTheme="majorEastAsia" w:hAnsi="Arial" w:cs="Arial"/>
                                <w:color w:val="29292B"/>
                                <w:sz w:val="22"/>
                                <w:szCs w:val="22"/>
                              </w:rPr>
                              <w:t>Albert Einstein</w:t>
                            </w:r>
                            <w:r>
                              <w:rPr>
                                <w:rStyle w:val="apple-converted-space"/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</w:p>
                          <w:p w:rsidR="00D30DCA" w:rsidRDefault="00D30DCA" w:rsidP="00D30DCA">
                            <w:r>
                              <w:rPr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(</w:t>
                            </w:r>
                            <w:r>
                              <w:t>1879</w:t>
                            </w:r>
                            <w:r>
                              <w:rPr>
                                <w:rStyle w:val="apple-converted-space"/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  <w:r>
                              <w:rPr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-</w:t>
                            </w:r>
                            <w:r>
                              <w:rPr>
                                <w:rStyle w:val="apple-converted-space"/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  <w:r>
                              <w:t>1955</w:t>
                            </w:r>
                            <w:r>
                              <w:rPr>
                                <w:rFonts w:ascii="Arial" w:hAnsi="Arial" w:cs="Arial"/>
                                <w:color w:val="29292B"/>
                                <w:sz w:val="22"/>
                                <w:szCs w:val="22"/>
                                <w:shd w:val="clear" w:color="auto" w:fill="FFFFFF"/>
                              </w:rPr>
                              <w:t>)</w:t>
                            </w:r>
                          </w:p>
                          <w:p w:rsidR="00D30DCA" w:rsidRPr="00EE4711" w:rsidRDefault="00D30DCA" w:rsidP="00D30DCA">
                            <w:pPr>
                              <w:pStyle w:val="Sous-titre"/>
                              <w:rPr>
                                <w:sz w:val="28"/>
                              </w:rPr>
                            </w:pPr>
                          </w:p>
                          <w:p w:rsidR="00D30DCA" w:rsidRDefault="00D30DCA" w:rsidP="00D30DCA">
                            <w:pPr>
                              <w:pStyle w:val="Citation"/>
                            </w:pPr>
                          </w:p>
                        </w:txbxContent>
                      </wps:txbx>
                      <wps:bodyPr rot="0" vert="horz" wrap="square" lIns="457200" tIns="0" rIns="146304" bIns="228600" anchor="t" anchorCtr="0" upright="1">
                        <a:noAutofit/>
                      </wps:bodyPr>
                    </wps:wsp>
                  </a:graphicData>
                </a:graphic>
                <wp14:sizeRelH relativeFrom="outside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86EC2" id="Zone de texte 4" o:spid="_x0000_s1038" type="#_x0000_t202" alt="Title: Barre latérale" style="position:absolute;margin-left:16.1pt;margin-top:101.25pt;width:160.75pt;height:217.2pt;flip:x;z-index:251684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outer-margin-area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" o:allowoverlap="f" stroked="f" strokeweight=".5pt">
                <v:path arrowok="t"/>
                <v:textbox inset="36pt,0,11.52pt,18pt">
                  <w:txbxContent>
                    <w:p w:rsidR="00D30DCA" w:rsidRDefault="00D30DCA" w:rsidP="00D30DCA">
                      <w:pPr>
                        <w:pStyle w:val="Citation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E93038" wp14:editId="72EB94C8">
                            <wp:extent cx="849127" cy="849127"/>
                            <wp:effectExtent l="0" t="0" r="1905" b="1905"/>
                            <wp:docPr id="56" name="Imag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0 copie.jp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9127" cy="8491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30DCA" w:rsidRDefault="00D30DCA" w:rsidP="00D30DCA">
                      <w:pPr>
                        <w:rPr>
                          <w:rStyle w:val="apple-converted-space"/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</w:pPr>
                      <w:r>
                        <w:rPr>
                          <w:rStyle w:val="lev"/>
                          <w:rFonts w:ascii="Arial" w:eastAsiaTheme="majorEastAsia" w:hAnsi="Arial" w:cs="Arial"/>
                          <w:color w:val="29292B"/>
                          <w:sz w:val="22"/>
                          <w:szCs w:val="22"/>
                        </w:rPr>
                        <w:t>Albert Einstein</w:t>
                      </w:r>
                      <w:r>
                        <w:rPr>
                          <w:rStyle w:val="apple-converted-space"/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</w:p>
                    <w:p w:rsidR="00D30DCA" w:rsidRDefault="00D30DCA" w:rsidP="00D30DCA">
                      <w:r>
                        <w:rPr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(</w:t>
                      </w:r>
                      <w:r>
                        <w:t>1879</w:t>
                      </w:r>
                      <w:r>
                        <w:rPr>
                          <w:rStyle w:val="apple-converted-space"/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  <w:r>
                        <w:rPr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-</w:t>
                      </w:r>
                      <w:r>
                        <w:rPr>
                          <w:rStyle w:val="apple-converted-space"/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  <w:r>
                        <w:t>1955</w:t>
                      </w:r>
                      <w:r>
                        <w:rPr>
                          <w:rFonts w:ascii="Arial" w:hAnsi="Arial" w:cs="Arial"/>
                          <w:color w:val="29292B"/>
                          <w:sz w:val="22"/>
                          <w:szCs w:val="22"/>
                          <w:shd w:val="clear" w:color="auto" w:fill="FFFFFF"/>
                        </w:rPr>
                        <w:t>)</w:t>
                      </w:r>
                    </w:p>
                    <w:p w:rsidR="00D30DCA" w:rsidRPr="00EE4711" w:rsidRDefault="00D30DCA" w:rsidP="00D30DCA">
                      <w:pPr>
                        <w:pStyle w:val="Sous-titre"/>
                        <w:rPr>
                          <w:sz w:val="28"/>
                        </w:rPr>
                      </w:pPr>
                    </w:p>
                    <w:p w:rsidR="00D30DCA" w:rsidRDefault="00D30DCA" w:rsidP="00D30DCA">
                      <w:pPr>
                        <w:pStyle w:val="Citation"/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3664AB">
        <w:t xml:space="preserve"> </w:t>
      </w:r>
      <w:r w:rsidR="00F2747C">
        <w:t>…</w:t>
      </w:r>
      <w:r w:rsidR="003664AB">
        <w:t>E</w:t>
      </w:r>
      <w:r w:rsidR="00F2747C">
        <w:t>t pour finir, la « c</w:t>
      </w:r>
      <w:r w:rsidR="00D30DCA">
        <w:t>itation</w:t>
      </w:r>
      <w:r w:rsidR="00F2747C">
        <w:t> »</w:t>
      </w:r>
      <w:r w:rsidR="00D30DCA">
        <w:t xml:space="preserve"> du jour</w:t>
      </w:r>
      <w:r w:rsidR="00F2747C">
        <w:t> </w:t>
      </w:r>
    </w:p>
    <w:p w:rsidR="00D30DCA" w:rsidRDefault="00D30DCA" w:rsidP="00D30DCA"/>
    <w:p w:rsidR="00906A43" w:rsidRPr="00D30DCA" w:rsidRDefault="00906A43" w:rsidP="00D30DCA"/>
    <w:p w:rsidR="008428C2" w:rsidRDefault="008428C2" w:rsidP="008428C2">
      <w:pPr>
        <w:ind w:right="425"/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</w:pPr>
      <w:r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 xml:space="preserve">      </w:t>
      </w:r>
      <w:r w:rsidR="00D30DCA" w:rsidRPr="003664AB"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 xml:space="preserve">" Évitez les gens négatifs, ils ont toujours un </w:t>
      </w:r>
      <w:r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 xml:space="preserve">   </w:t>
      </w:r>
    </w:p>
    <w:p w:rsidR="00D30DCA" w:rsidRPr="003664AB" w:rsidRDefault="008428C2" w:rsidP="008428C2">
      <w:pPr>
        <w:ind w:right="425"/>
        <w:rPr>
          <w:i/>
          <w:color w:val="595959" w:themeColor="text1" w:themeTint="A6"/>
          <w:sz w:val="28"/>
          <w:szCs w:val="28"/>
        </w:rPr>
      </w:pPr>
      <w:r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 xml:space="preserve">        </w:t>
      </w:r>
      <w:proofErr w:type="gramStart"/>
      <w:r w:rsidR="00D30DCA" w:rsidRPr="003664AB"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>probl</w:t>
      </w:r>
      <w:r w:rsidR="00495B86"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>è</w:t>
      </w:r>
      <w:r w:rsidR="00D30DCA" w:rsidRPr="003664AB"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>me</w:t>
      </w:r>
      <w:proofErr w:type="gramEnd"/>
      <w:r w:rsidR="00D30DCA" w:rsidRPr="003664AB">
        <w:rPr>
          <w:rFonts w:ascii="Arial" w:hAnsi="Arial" w:cs="Arial"/>
          <w:i/>
          <w:color w:val="595959" w:themeColor="text1" w:themeTint="A6"/>
          <w:sz w:val="28"/>
          <w:szCs w:val="28"/>
          <w:shd w:val="clear" w:color="auto" w:fill="FFFFFF"/>
        </w:rPr>
        <w:t xml:space="preserve"> pour chaque solution. "</w:t>
      </w:r>
    </w:p>
    <w:p w:rsidR="00D30DCA" w:rsidRPr="003664AB" w:rsidRDefault="00D30DCA" w:rsidP="00D30DCA">
      <w:pPr>
        <w:rPr>
          <w:color w:val="595959" w:themeColor="text1" w:themeTint="A6"/>
        </w:rPr>
      </w:pPr>
    </w:p>
    <w:p w:rsidR="00E31B2E" w:rsidRDefault="00E31B2E" w:rsidP="00922577"/>
    <w:p w:rsidR="00E31B2E" w:rsidRDefault="00E31B2E" w:rsidP="00922577"/>
    <w:p w:rsidR="00E31B2E" w:rsidRDefault="00906A43" w:rsidP="00922577">
      <w:r>
        <w:t xml:space="preserve">                     </w:t>
      </w:r>
      <w:r w:rsidR="007E5761">
        <w:t xml:space="preserve">     </w:t>
      </w:r>
      <w:r w:rsidR="007E5761">
        <w:rPr>
          <w:noProof/>
        </w:rPr>
        <w:drawing>
          <wp:inline distT="0" distB="0" distL="0" distR="0">
            <wp:extent cx="1643628" cy="1235242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vector-man-running-away-from-negative-people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940" cy="124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290" w:rsidRDefault="007C1290" w:rsidP="00922577"/>
    <w:p w:rsidR="007C1290" w:rsidRDefault="007C1290" w:rsidP="00922577"/>
    <w:p w:rsidR="001E0E88" w:rsidRDefault="001E0E88" w:rsidP="00922577"/>
    <w:p w:rsidR="007C1290" w:rsidRDefault="007C1290" w:rsidP="00922577"/>
    <w:p w:rsidR="00405DD5" w:rsidRDefault="00405DD5" w:rsidP="00922577"/>
    <w:p w:rsidR="003664AB" w:rsidRDefault="003664AB" w:rsidP="00922577"/>
    <w:p w:rsidR="00405DD5" w:rsidRDefault="00906A43" w:rsidP="00922577">
      <w:r w:rsidRPr="00906A43">
        <w:rPr>
          <w:noProof/>
          <w:color w:val="3E762A" w:themeColor="accent1" w:themeShade="BF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585704</wp:posOffset>
                </wp:positionH>
                <wp:positionV relativeFrom="paragraph">
                  <wp:posOffset>8388</wp:posOffset>
                </wp:positionV>
                <wp:extent cx="2462463" cy="1387642"/>
                <wp:effectExtent l="0" t="0" r="14605" b="9525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2463" cy="138764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BDBDE9" id="Rectangle 66" o:spid="_x0000_s1026" style="position:absolute;margin-left:46.1pt;margin-top:.65pt;width:193.9pt;height:109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" filled="f" strokecolor="#294e1c [1604]" strokeweight="1pt"/>
            </w:pict>
          </mc:Fallback>
        </mc:AlternateContent>
      </w:r>
      <w:r>
        <w:t xml:space="preserve"> </w:t>
      </w:r>
    </w:p>
    <w:p w:rsidR="00E31B2E" w:rsidRDefault="00906A43" w:rsidP="00922577">
      <w:r>
        <w:t xml:space="preserve">                     </w:t>
      </w:r>
      <w:r w:rsidR="00CA6A22">
        <w:t>Association LULU Epalinges</w:t>
      </w:r>
    </w:p>
    <w:p w:rsidR="00CA6A22" w:rsidRDefault="00906A43" w:rsidP="00922577">
      <w:r>
        <w:t xml:space="preserve">                     </w:t>
      </w:r>
      <w:r w:rsidR="00CA6A22">
        <w:t>Ch. des Roches 33</w:t>
      </w:r>
    </w:p>
    <w:p w:rsidR="00CA6A22" w:rsidRDefault="00906A43" w:rsidP="00922577">
      <w:r>
        <w:t xml:space="preserve">                     </w:t>
      </w:r>
      <w:r w:rsidR="00CA6A22">
        <w:t>1066 Epalinges</w:t>
      </w:r>
    </w:p>
    <w:p w:rsidR="00CA6A22" w:rsidRDefault="00906A43" w:rsidP="00922577">
      <w:r>
        <w:t xml:space="preserve">                     </w:t>
      </w:r>
      <w:proofErr w:type="gramStart"/>
      <w:r w:rsidR="00F25F91">
        <w:t>Téléphone:</w:t>
      </w:r>
      <w:proofErr w:type="gramEnd"/>
      <w:r w:rsidR="00F25F91">
        <w:t xml:space="preserve"> </w:t>
      </w:r>
      <w:r w:rsidR="00CA6A22">
        <w:t>078 838 62 00</w:t>
      </w:r>
    </w:p>
    <w:p w:rsidR="00CA6A22" w:rsidRPr="007D6210" w:rsidRDefault="00906A43" w:rsidP="00922577">
      <w:pPr>
        <w:rPr>
          <w:color w:val="000000" w:themeColor="text1"/>
        </w:rPr>
      </w:pPr>
      <w:r>
        <w:rPr>
          <w:color w:val="000000" w:themeColor="text1"/>
        </w:rPr>
        <w:t xml:space="preserve">                     </w:t>
      </w:r>
      <w:proofErr w:type="gramStart"/>
      <w:r w:rsidR="00F25F91" w:rsidRPr="007D6210">
        <w:rPr>
          <w:color w:val="000000" w:themeColor="text1"/>
        </w:rPr>
        <w:t>Mail:</w:t>
      </w:r>
      <w:proofErr w:type="gramEnd"/>
      <w:r w:rsidR="00F25F91" w:rsidRPr="007D6210">
        <w:rPr>
          <w:color w:val="000000" w:themeColor="text1"/>
        </w:rPr>
        <w:t xml:space="preserve"> </w:t>
      </w:r>
      <w:hyperlink r:id="rId79" w:history="1">
        <w:r w:rsidR="00F25F91" w:rsidRPr="007D6210">
          <w:rPr>
            <w:rStyle w:val="Lienhypertexte"/>
            <w:color w:val="000000" w:themeColor="text1"/>
            <w:u w:val="none"/>
          </w:rPr>
          <w:t>contact@lulu-epalinges.net</w:t>
        </w:r>
      </w:hyperlink>
    </w:p>
    <w:p w:rsidR="00CA6A22" w:rsidRPr="00F25F91" w:rsidRDefault="00906A43" w:rsidP="00922577">
      <w:pPr>
        <w:rPr>
          <w:lang w:val="en-US"/>
        </w:rPr>
      </w:pPr>
      <w:r w:rsidRPr="004D5750">
        <w:t xml:space="preserve">                     </w:t>
      </w:r>
      <w:r w:rsidR="00F25F91" w:rsidRPr="00F25F91">
        <w:rPr>
          <w:lang w:val="en-US"/>
        </w:rPr>
        <w:t xml:space="preserve">Site web: </w:t>
      </w:r>
      <w:r w:rsidR="00CA6A22" w:rsidRPr="00F25F91">
        <w:rPr>
          <w:lang w:val="en-US"/>
        </w:rPr>
        <w:t>www.</w:t>
      </w:r>
      <w:r w:rsidR="00F25F91" w:rsidRPr="00F25F91">
        <w:rPr>
          <w:lang w:val="en-US"/>
        </w:rPr>
        <w:t>lulu-epalinges.net</w:t>
      </w:r>
    </w:p>
    <w:p w:rsidR="00E31B2E" w:rsidRPr="00F25F91" w:rsidRDefault="00E31B2E" w:rsidP="00922577">
      <w:pPr>
        <w:rPr>
          <w:lang w:val="en-US"/>
        </w:rPr>
      </w:pPr>
    </w:p>
    <w:p w:rsidR="00FF3A53" w:rsidRPr="00F25F91" w:rsidRDefault="00FF3A53" w:rsidP="00922577">
      <w:pPr>
        <w:rPr>
          <w:lang w:val="en-US"/>
        </w:rPr>
      </w:pPr>
      <w:r w:rsidRPr="00F25F91">
        <w:rPr>
          <w:lang w:val="en-US"/>
        </w:rPr>
        <w:tab/>
      </w:r>
      <w:r w:rsidRPr="00F25F91">
        <w:rPr>
          <w:lang w:val="en-US"/>
        </w:rPr>
        <w:tab/>
      </w:r>
      <w:r w:rsidRPr="00F25F91">
        <w:rPr>
          <w:lang w:val="en-US"/>
        </w:rPr>
        <w:tab/>
      </w:r>
      <w:r w:rsidRPr="00F25F91">
        <w:rPr>
          <w:lang w:val="en-US"/>
        </w:rPr>
        <w:tab/>
      </w:r>
      <w:r w:rsidRPr="00F25F91">
        <w:rPr>
          <w:lang w:val="en-US"/>
        </w:rPr>
        <w:tab/>
      </w:r>
    </w:p>
    <w:p w:rsidR="00FF3A53" w:rsidRDefault="00F236C4" w:rsidP="00F86D41">
      <w:pPr>
        <w:rPr>
          <w:lang w:val="en-US"/>
        </w:rPr>
      </w:pPr>
      <w:r w:rsidRPr="004D5750">
        <w:rPr>
          <w:lang w:val="en-US"/>
        </w:rPr>
        <w:t xml:space="preserve">                </w:t>
      </w:r>
    </w:p>
    <w:p w:rsidR="003664AB" w:rsidRDefault="003664AB" w:rsidP="00F86D41">
      <w:pPr>
        <w:rPr>
          <w:lang w:val="en-US"/>
        </w:rPr>
      </w:pPr>
    </w:p>
    <w:p w:rsidR="003664AB" w:rsidRDefault="003664AB" w:rsidP="00F86D41">
      <w:pPr>
        <w:rPr>
          <w:lang w:val="en-US"/>
        </w:rPr>
      </w:pPr>
    </w:p>
    <w:p w:rsidR="003664AB" w:rsidRPr="004D5750" w:rsidRDefault="003664AB" w:rsidP="00F86D41">
      <w:pPr>
        <w:rPr>
          <w:lang w:val="en-US"/>
        </w:rPr>
      </w:pPr>
    </w:p>
    <w:p w:rsidR="00544226" w:rsidRDefault="00906A43">
      <w:pPr>
        <w:pStyle w:val="Coordonnes"/>
        <w:rPr>
          <w:lang w:val="fr-CH"/>
        </w:rPr>
      </w:pPr>
      <w:r w:rsidRPr="00883C6F">
        <w:rPr>
          <w:lang w:val="en-US"/>
        </w:rPr>
        <w:t xml:space="preserve">            </w:t>
      </w:r>
      <w:r w:rsidR="00F236C4" w:rsidRPr="00883C6F">
        <w:rPr>
          <w:lang w:val="en-US"/>
        </w:rPr>
        <w:t xml:space="preserve">     </w:t>
      </w:r>
      <w:r w:rsidRPr="00883C6F">
        <w:rPr>
          <w:lang w:val="en-US"/>
        </w:rPr>
        <w:t xml:space="preserve">  </w:t>
      </w:r>
      <w:r>
        <w:rPr>
          <w:rFonts w:ascii="Arial" w:hAnsi="Arial" w:cs="Arial"/>
          <w:i/>
          <w:iCs/>
          <w:noProof/>
          <w:color w:val="E3393D"/>
        </w:rPr>
        <w:drawing>
          <wp:inline distT="0" distB="0" distL="0" distR="0" wp14:anchorId="25FA68A4" wp14:editId="128D2AB5">
            <wp:extent cx="2445787" cy="1580147"/>
            <wp:effectExtent l="0" t="0" r="5715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friendship-3276716__48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198" cy="164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7F4" w:rsidRDefault="009527F4">
      <w:pPr>
        <w:pStyle w:val="Coordonnes"/>
        <w:rPr>
          <w:lang w:val="fr-CH"/>
        </w:rPr>
      </w:pPr>
    </w:p>
    <w:p w:rsidR="00F236C4" w:rsidRPr="00F20E93" w:rsidRDefault="00F236C4">
      <w:pPr>
        <w:pStyle w:val="Coordonnes"/>
        <w:rPr>
          <w:rFonts w:ascii="PilGi" w:eastAsia="PilGi" w:hAnsi="PilGi" w:cs="Krungthep"/>
          <w:b/>
          <w:color w:val="0070C0"/>
          <w:sz w:val="36"/>
          <w:szCs w:val="36"/>
        </w:rPr>
      </w:pPr>
      <w:r w:rsidRPr="00F20E93">
        <w:rPr>
          <w:rFonts w:ascii="PilGi" w:eastAsia="PilGi" w:hAnsi="PilGi" w:cs="Krungthep"/>
          <w:b/>
          <w:color w:val="0070C0"/>
          <w:sz w:val="36"/>
          <w:szCs w:val="36"/>
          <w:lang w:val="fr-CH"/>
        </w:rPr>
        <w:t xml:space="preserve">Merci </w:t>
      </w:r>
      <w:r w:rsidRPr="00F20E93">
        <w:rPr>
          <w:rFonts w:ascii="Cambria" w:eastAsia="PilGi" w:hAnsi="Cambria" w:cs="Cambria"/>
          <w:b/>
          <w:color w:val="0070C0"/>
          <w:sz w:val="36"/>
          <w:szCs w:val="36"/>
          <w:lang w:val="fr-CH"/>
        </w:rPr>
        <w:t>à</w:t>
      </w:r>
      <w:r w:rsidRPr="00F20E93">
        <w:rPr>
          <w:rFonts w:ascii="PilGi" w:eastAsia="PilGi" w:hAnsi="PilGi" w:cs="Krungthep"/>
          <w:b/>
          <w:color w:val="0070C0"/>
          <w:sz w:val="36"/>
          <w:szCs w:val="36"/>
          <w:lang w:val="fr-CH"/>
        </w:rPr>
        <w:t xml:space="preserve"> tous </w:t>
      </w:r>
      <w:r w:rsidRPr="00F20E93">
        <w:rPr>
          <w:rFonts w:ascii="PilGi" w:eastAsia="PilGi" w:hAnsi="PilGi" w:cs="Krungthep"/>
          <w:b/>
          <w:color w:val="0070C0"/>
          <w:sz w:val="36"/>
          <w:szCs w:val="36"/>
        </w:rPr>
        <w:t>et</w:t>
      </w:r>
      <w:proofErr w:type="gramStart"/>
      <w:r w:rsidRPr="00F20E93">
        <w:rPr>
          <w:rFonts w:ascii="PilGi" w:eastAsia="PilGi" w:hAnsi="PilGi" w:cs="Krungthep"/>
          <w:b/>
          <w:color w:val="0070C0"/>
          <w:sz w:val="36"/>
          <w:szCs w:val="36"/>
        </w:rPr>
        <w:t xml:space="preserve"> ….</w:t>
      </w:r>
      <w:proofErr w:type="gramEnd"/>
      <w:r w:rsidRPr="00F20E93">
        <w:rPr>
          <w:rFonts w:ascii="PilGi" w:eastAsia="PilGi" w:hAnsi="PilGi" w:cs="Krungthep"/>
          <w:b/>
          <w:color w:val="0070C0"/>
          <w:sz w:val="36"/>
          <w:szCs w:val="36"/>
        </w:rPr>
        <w:t>prenez soin de vous !</w:t>
      </w:r>
    </w:p>
    <w:p w:rsidR="00947A09" w:rsidRDefault="00947A09">
      <w:pPr>
        <w:pStyle w:val="Coordonnes"/>
        <w:rPr>
          <w:lang w:val="fr-CH"/>
        </w:rPr>
      </w:pPr>
    </w:p>
    <w:p w:rsidR="00F20E93" w:rsidRDefault="00F20E93">
      <w:pPr>
        <w:pStyle w:val="Coordonnes"/>
        <w:rPr>
          <w:lang w:val="fr-CH"/>
        </w:rPr>
      </w:pPr>
    </w:p>
    <w:p w:rsidR="00F20E93" w:rsidRDefault="00F20E93">
      <w:pPr>
        <w:pStyle w:val="Coordonnes"/>
        <w:rPr>
          <w:lang w:val="fr-CH"/>
        </w:rPr>
      </w:pPr>
    </w:p>
    <w:p w:rsidR="00F20E93" w:rsidRDefault="00F20E93">
      <w:pPr>
        <w:pStyle w:val="Coordonnes"/>
        <w:rPr>
          <w:lang w:val="fr-CH"/>
        </w:rPr>
      </w:pPr>
    </w:p>
    <w:p w:rsidR="00947A09" w:rsidRPr="00F236C4" w:rsidRDefault="00F20E93">
      <w:pPr>
        <w:pStyle w:val="Coordonnes"/>
        <w:rPr>
          <w:lang w:val="fr-CH"/>
        </w:rPr>
      </w:pPr>
      <w:r>
        <w:rPr>
          <w:lang w:val="fr-CH"/>
        </w:rPr>
        <w:t xml:space="preserve">                                                                                                                </w:t>
      </w:r>
      <w:r>
        <w:rPr>
          <w:noProof/>
          <w:lang w:val="en-US"/>
        </w:rPr>
        <w:drawing>
          <wp:inline distT="0" distB="0" distL="0" distR="0" wp14:anchorId="3C64BD79" wp14:editId="7FC59475">
            <wp:extent cx="736600" cy="57150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if_animaux (24).gif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7A09" w:rsidRPr="00F236C4" w:rsidSect="0078639E">
      <w:headerReference w:type="default" r:id="rId82"/>
      <w:pgSz w:w="11907" w:h="16839" w:code="9"/>
      <w:pgMar w:top="784" w:right="1219" w:bottom="234" w:left="360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634FA" w:rsidRDefault="00D634FA">
      <w:r>
        <w:separator/>
      </w:r>
    </w:p>
  </w:endnote>
  <w:endnote w:type="continuationSeparator" w:id="0">
    <w:p w:rsidR="00D634FA" w:rsidRDefault="00D63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altName w:val="Calibri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thelas">
    <w:panose1 w:val="02000503000000020003"/>
    <w:charset w:val="4D"/>
    <w:family w:val="auto"/>
    <w:pitch w:val="variable"/>
    <w:sig w:usb0="A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ilGi">
    <w:panose1 w:val="02000500000000000000"/>
    <w:charset w:val="81"/>
    <w:family w:val="auto"/>
    <w:pitch w:val="variable"/>
    <w:sig w:usb0="00000001" w:usb1="09060000" w:usb2="00000010" w:usb3="00000000" w:csb0="00280001" w:csb1="00000000"/>
  </w:font>
  <w:font w:name="Krungthep">
    <w:panose1 w:val="02000400000000000000"/>
    <w:charset w:val="DE"/>
    <w:family w:val="auto"/>
    <w:pitch w:val="variable"/>
    <w:sig w:usb0="810000FF" w:usb1="5000204A" w:usb2="0000002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634FA" w:rsidRDefault="00D634FA">
      <w:r>
        <w:separator/>
      </w:r>
    </w:p>
  </w:footnote>
  <w:footnote w:type="continuationSeparator" w:id="0">
    <w:p w:rsidR="00D634FA" w:rsidRDefault="00D634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71716089"/>
      <w:docPartObj>
        <w:docPartGallery w:val="Page Numbers (Top of Page)"/>
        <w:docPartUnique/>
      </w:docPartObj>
    </w:sdtPr>
    <w:sdtEndPr>
      <w:rPr>
        <w:noProof/>
      </w:rPr>
    </w:sdtEndPr>
    <w:sdtContent>
      <w:p w:rsidR="00544226" w:rsidRDefault="00044EBC">
        <w:pPr>
          <w:pStyle w:val="En-tt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7D61716"/>
    <w:multiLevelType w:val="hybridMultilevel"/>
    <w:tmpl w:val="BFF83174"/>
    <w:lvl w:ilvl="0" w:tplc="E2DA671A">
      <w:start w:val="1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8"/>
  <w:proofState w:spelling="clean" w:grammar="clean"/>
  <w:attachedTemplate r:id="rId1"/>
  <w:defaultTabStop w:val="720"/>
  <w:hyphenationZone w:val="425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711"/>
    <w:rsid w:val="00025008"/>
    <w:rsid w:val="000351F9"/>
    <w:rsid w:val="0004488C"/>
    <w:rsid w:val="00044EBC"/>
    <w:rsid w:val="000A61B4"/>
    <w:rsid w:val="000B2103"/>
    <w:rsid w:val="000B37A4"/>
    <w:rsid w:val="000D57D2"/>
    <w:rsid w:val="00101665"/>
    <w:rsid w:val="001079D5"/>
    <w:rsid w:val="00110459"/>
    <w:rsid w:val="00113749"/>
    <w:rsid w:val="00131B7B"/>
    <w:rsid w:val="00141F8D"/>
    <w:rsid w:val="001429CC"/>
    <w:rsid w:val="00142AE3"/>
    <w:rsid w:val="00145077"/>
    <w:rsid w:val="00156247"/>
    <w:rsid w:val="001673CA"/>
    <w:rsid w:val="001712A9"/>
    <w:rsid w:val="00171588"/>
    <w:rsid w:val="00181727"/>
    <w:rsid w:val="001852B3"/>
    <w:rsid w:val="001A2CE6"/>
    <w:rsid w:val="001C0E91"/>
    <w:rsid w:val="001C5E35"/>
    <w:rsid w:val="001D6934"/>
    <w:rsid w:val="001E0E88"/>
    <w:rsid w:val="001F365B"/>
    <w:rsid w:val="00200C04"/>
    <w:rsid w:val="00213C22"/>
    <w:rsid w:val="00217C85"/>
    <w:rsid w:val="00225A8D"/>
    <w:rsid w:val="00286E23"/>
    <w:rsid w:val="00291259"/>
    <w:rsid w:val="002A7065"/>
    <w:rsid w:val="002B1EEF"/>
    <w:rsid w:val="00333647"/>
    <w:rsid w:val="00355520"/>
    <w:rsid w:val="00355FB6"/>
    <w:rsid w:val="003664AB"/>
    <w:rsid w:val="00396B85"/>
    <w:rsid w:val="003A2624"/>
    <w:rsid w:val="003A7733"/>
    <w:rsid w:val="003B0531"/>
    <w:rsid w:val="003B524E"/>
    <w:rsid w:val="003B5A64"/>
    <w:rsid w:val="003E5937"/>
    <w:rsid w:val="00405DD5"/>
    <w:rsid w:val="004106D2"/>
    <w:rsid w:val="00420AC8"/>
    <w:rsid w:val="004654E6"/>
    <w:rsid w:val="00474B79"/>
    <w:rsid w:val="00495B86"/>
    <w:rsid w:val="004A4E3A"/>
    <w:rsid w:val="004A677F"/>
    <w:rsid w:val="004C24CC"/>
    <w:rsid w:val="004D5750"/>
    <w:rsid w:val="004F0FD0"/>
    <w:rsid w:val="004F4659"/>
    <w:rsid w:val="004F6B96"/>
    <w:rsid w:val="005017EE"/>
    <w:rsid w:val="00510F75"/>
    <w:rsid w:val="005227B0"/>
    <w:rsid w:val="00536710"/>
    <w:rsid w:val="00562D46"/>
    <w:rsid w:val="00565804"/>
    <w:rsid w:val="005774CC"/>
    <w:rsid w:val="0059053E"/>
    <w:rsid w:val="00594CF9"/>
    <w:rsid w:val="005C430A"/>
    <w:rsid w:val="005D4A98"/>
    <w:rsid w:val="005E1F8A"/>
    <w:rsid w:val="005E3D6C"/>
    <w:rsid w:val="005F49E4"/>
    <w:rsid w:val="00612CAC"/>
    <w:rsid w:val="00626968"/>
    <w:rsid w:val="006402D1"/>
    <w:rsid w:val="006432E9"/>
    <w:rsid w:val="00644669"/>
    <w:rsid w:val="00655000"/>
    <w:rsid w:val="0069797C"/>
    <w:rsid w:val="006B33EF"/>
    <w:rsid w:val="006B63D1"/>
    <w:rsid w:val="006C6555"/>
    <w:rsid w:val="006D25B3"/>
    <w:rsid w:val="006D526D"/>
    <w:rsid w:val="006D6095"/>
    <w:rsid w:val="006E4694"/>
    <w:rsid w:val="006F5021"/>
    <w:rsid w:val="00700543"/>
    <w:rsid w:val="0070073B"/>
    <w:rsid w:val="00722E1F"/>
    <w:rsid w:val="007572A5"/>
    <w:rsid w:val="0078639E"/>
    <w:rsid w:val="007868A9"/>
    <w:rsid w:val="007A1C12"/>
    <w:rsid w:val="007B5AFA"/>
    <w:rsid w:val="007C1290"/>
    <w:rsid w:val="007C27AE"/>
    <w:rsid w:val="007D139B"/>
    <w:rsid w:val="007D1BB6"/>
    <w:rsid w:val="007D2859"/>
    <w:rsid w:val="007D32FE"/>
    <w:rsid w:val="007D6210"/>
    <w:rsid w:val="007D771E"/>
    <w:rsid w:val="007E5761"/>
    <w:rsid w:val="007F13BB"/>
    <w:rsid w:val="007F3FF3"/>
    <w:rsid w:val="007F69DF"/>
    <w:rsid w:val="008026B9"/>
    <w:rsid w:val="008030EF"/>
    <w:rsid w:val="00810DFB"/>
    <w:rsid w:val="008111AC"/>
    <w:rsid w:val="00830CAD"/>
    <w:rsid w:val="008337D5"/>
    <w:rsid w:val="0084064E"/>
    <w:rsid w:val="008428C2"/>
    <w:rsid w:val="0086518A"/>
    <w:rsid w:val="00882221"/>
    <w:rsid w:val="0088247F"/>
    <w:rsid w:val="00883C6F"/>
    <w:rsid w:val="00885A47"/>
    <w:rsid w:val="0089296E"/>
    <w:rsid w:val="008A6B5F"/>
    <w:rsid w:val="008B5225"/>
    <w:rsid w:val="008C5387"/>
    <w:rsid w:val="00906A43"/>
    <w:rsid w:val="009210B3"/>
    <w:rsid w:val="00922577"/>
    <w:rsid w:val="0093142D"/>
    <w:rsid w:val="00947A09"/>
    <w:rsid w:val="009527F4"/>
    <w:rsid w:val="00953DC9"/>
    <w:rsid w:val="0097231D"/>
    <w:rsid w:val="0097270C"/>
    <w:rsid w:val="00977E41"/>
    <w:rsid w:val="009816A9"/>
    <w:rsid w:val="00996D5F"/>
    <w:rsid w:val="009A5A16"/>
    <w:rsid w:val="009B08D8"/>
    <w:rsid w:val="009B2F5B"/>
    <w:rsid w:val="009E55EF"/>
    <w:rsid w:val="009E65B4"/>
    <w:rsid w:val="009E6DFF"/>
    <w:rsid w:val="009F6560"/>
    <w:rsid w:val="009F670A"/>
    <w:rsid w:val="00A03CAC"/>
    <w:rsid w:val="00A06056"/>
    <w:rsid w:val="00A30EEC"/>
    <w:rsid w:val="00A75A82"/>
    <w:rsid w:val="00A90999"/>
    <w:rsid w:val="00A95A25"/>
    <w:rsid w:val="00AD6C47"/>
    <w:rsid w:val="00B202FE"/>
    <w:rsid w:val="00B22EC8"/>
    <w:rsid w:val="00B4363B"/>
    <w:rsid w:val="00B47ABC"/>
    <w:rsid w:val="00B54785"/>
    <w:rsid w:val="00B57F5E"/>
    <w:rsid w:val="00B60C65"/>
    <w:rsid w:val="00B64A3F"/>
    <w:rsid w:val="00B80C2A"/>
    <w:rsid w:val="00B84701"/>
    <w:rsid w:val="00B965C7"/>
    <w:rsid w:val="00C00E9F"/>
    <w:rsid w:val="00C26854"/>
    <w:rsid w:val="00C97502"/>
    <w:rsid w:val="00CA6A22"/>
    <w:rsid w:val="00CC5047"/>
    <w:rsid w:val="00CD53E4"/>
    <w:rsid w:val="00CE1258"/>
    <w:rsid w:val="00CF367C"/>
    <w:rsid w:val="00D30DCA"/>
    <w:rsid w:val="00D45C5C"/>
    <w:rsid w:val="00D568FE"/>
    <w:rsid w:val="00D61270"/>
    <w:rsid w:val="00D634FA"/>
    <w:rsid w:val="00D652D0"/>
    <w:rsid w:val="00D82016"/>
    <w:rsid w:val="00D91C7C"/>
    <w:rsid w:val="00DA1A9A"/>
    <w:rsid w:val="00DD1DE8"/>
    <w:rsid w:val="00E062B8"/>
    <w:rsid w:val="00E266D0"/>
    <w:rsid w:val="00E31B2E"/>
    <w:rsid w:val="00E36C4A"/>
    <w:rsid w:val="00E51FC2"/>
    <w:rsid w:val="00E72FE1"/>
    <w:rsid w:val="00E91B63"/>
    <w:rsid w:val="00E91DA2"/>
    <w:rsid w:val="00ED2A89"/>
    <w:rsid w:val="00EE4711"/>
    <w:rsid w:val="00EF3422"/>
    <w:rsid w:val="00F14619"/>
    <w:rsid w:val="00F1525A"/>
    <w:rsid w:val="00F20E93"/>
    <w:rsid w:val="00F236C4"/>
    <w:rsid w:val="00F25E9D"/>
    <w:rsid w:val="00F25F91"/>
    <w:rsid w:val="00F2747C"/>
    <w:rsid w:val="00F376DC"/>
    <w:rsid w:val="00F40DE0"/>
    <w:rsid w:val="00F43544"/>
    <w:rsid w:val="00F84378"/>
    <w:rsid w:val="00F86D41"/>
    <w:rsid w:val="00F95835"/>
    <w:rsid w:val="00FA4E08"/>
    <w:rsid w:val="00FC07E3"/>
    <w:rsid w:val="00FC4986"/>
    <w:rsid w:val="00FF1408"/>
    <w:rsid w:val="00FF3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;"/>
  <w15:docId w15:val="{EE9A93EA-AC0D-DA48-B958-D840B5914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537261" w:themeColor="text2" w:themeTint="E6"/>
        <w:lang w:val="fr-FR" w:eastAsia="en-US" w:bidi="fr-F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0DCA"/>
    <w:pPr>
      <w:spacing w:after="0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fr-CH" w:eastAsia="fr-FR" w:bidi="ar-SA"/>
    </w:rPr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280" w:after="120" w:line="276" w:lineRule="auto"/>
      <w:outlineLvl w:val="0"/>
    </w:pPr>
    <w:rPr>
      <w:rFonts w:asciiTheme="majorHAnsi" w:eastAsiaTheme="majorEastAsia" w:hAnsiTheme="majorHAnsi" w:cstheme="majorBidi"/>
      <w:b/>
      <w:color w:val="549E39" w:themeColor="accent1"/>
      <w:sz w:val="34"/>
      <w:szCs w:val="32"/>
      <w:lang w:val="fr-FR" w:eastAsia="en-US" w:bidi="fr-FR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b/>
      <w:color w:val="537261" w:themeColor="text2" w:themeTint="E6"/>
      <w:szCs w:val="26"/>
      <w:lang w:val="fr-FR" w:eastAsia="en-US" w:bidi="fr-FR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b/>
      <w:color w:val="537261" w:themeColor="text2" w:themeTint="E6"/>
      <w:lang w:val="fr-FR" w:eastAsia="en-US" w:bidi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link w:val="TitreCar"/>
    <w:uiPriority w:val="10"/>
    <w:qFormat/>
    <w:pPr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  <w:lang w:val="fr-FR" w:eastAsia="en-US" w:bidi="fr-FR"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paragraph" w:styleId="Sous-titre">
    <w:name w:val="Subtitle"/>
    <w:basedOn w:val="Normal"/>
    <w:link w:val="Sous-titreCar"/>
    <w:uiPriority w:val="11"/>
    <w:qFormat/>
    <w:pPr>
      <w:numPr>
        <w:ilvl w:val="1"/>
      </w:numPr>
      <w:spacing w:line="276" w:lineRule="auto"/>
      <w:jc w:val="right"/>
    </w:pPr>
    <w:rPr>
      <w:rFonts w:asciiTheme="minorHAnsi" w:eastAsiaTheme="minorEastAsia" w:hAnsiTheme="minorHAnsi" w:cstheme="minorBidi"/>
      <w:color w:val="537261" w:themeColor="text2" w:themeTint="E6"/>
      <w:sz w:val="32"/>
      <w:szCs w:val="20"/>
      <w:lang w:val="fr-FR" w:eastAsia="en-US" w:bidi="fr-FR"/>
    </w:rPr>
  </w:style>
  <w:style w:type="character" w:customStyle="1" w:styleId="Sous-titreCar">
    <w:name w:val="Sous-titre Car"/>
    <w:basedOn w:val="Policepardfaut"/>
    <w:link w:val="Sous-titre"/>
    <w:uiPriority w:val="11"/>
    <w:rPr>
      <w:rFonts w:eastAsiaTheme="minorEastAsia"/>
      <w:sz w:val="32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Date">
    <w:name w:val="Date"/>
    <w:basedOn w:val="Normal"/>
    <w:link w:val="DateCar"/>
    <w:uiPriority w:val="99"/>
    <w:unhideWhenUsed/>
    <w:qFormat/>
    <w:pPr>
      <w:spacing w:after="40" w:line="276" w:lineRule="auto"/>
      <w:jc w:val="right"/>
    </w:pPr>
    <w:rPr>
      <w:rFonts w:asciiTheme="minorHAnsi" w:eastAsiaTheme="minorHAnsi" w:hAnsiTheme="minorHAnsi" w:cstheme="minorBidi"/>
      <w:b/>
      <w:color w:val="549E39" w:themeColor="accent1"/>
      <w:sz w:val="32"/>
      <w:szCs w:val="20"/>
      <w:lang w:val="fr-FR" w:eastAsia="en-US" w:bidi="fr-FR"/>
    </w:rPr>
  </w:style>
  <w:style w:type="character" w:customStyle="1" w:styleId="DateCar">
    <w:name w:val="Date Car"/>
    <w:basedOn w:val="Policepardfaut"/>
    <w:link w:val="Date"/>
    <w:uiPriority w:val="99"/>
    <w:rPr>
      <w:b/>
      <w:color w:val="549E39" w:themeColor="accent1"/>
      <w:sz w:val="32"/>
    </w:rPr>
  </w:style>
  <w:style w:type="paragraph" w:styleId="Normalcentr">
    <w:name w:val="Block Text"/>
    <w:basedOn w:val="Normal"/>
    <w:uiPriority w:val="99"/>
    <w:unhideWhenUsed/>
    <w:qFormat/>
    <w:pPr>
      <w:spacing w:after="380" w:line="326" w:lineRule="auto"/>
    </w:pPr>
    <w:rPr>
      <w:rFonts w:asciiTheme="minorHAnsi" w:eastAsiaTheme="minorEastAsia" w:hAnsiTheme="minorHAnsi" w:cstheme="minorBidi"/>
      <w:color w:val="537261" w:themeColor="text2" w:themeTint="E6"/>
      <w:sz w:val="28"/>
      <w:szCs w:val="20"/>
      <w:lang w:val="fr-FR" w:eastAsia="en-US" w:bidi="fr-FR"/>
    </w:rPr>
  </w:style>
  <w:style w:type="paragraph" w:styleId="Citation">
    <w:name w:val="Quote"/>
    <w:basedOn w:val="Normal"/>
    <w:link w:val="CitationCar"/>
    <w:uiPriority w:val="29"/>
    <w:qFormat/>
    <w:pPr>
      <w:pBdr>
        <w:top w:val="single" w:sz="8" w:space="10" w:color="auto"/>
        <w:bottom w:val="single" w:sz="8" w:space="10" w:color="auto"/>
      </w:pBdr>
      <w:spacing w:after="240" w:line="312" w:lineRule="auto"/>
      <w:jc w:val="right"/>
    </w:pPr>
    <w:rPr>
      <w:rFonts w:asciiTheme="minorHAnsi" w:eastAsiaTheme="minorHAnsi" w:hAnsiTheme="minorHAnsi" w:cstheme="minorBidi"/>
      <w:i/>
      <w:color w:val="537261" w:themeColor="text2" w:themeTint="E6"/>
      <w:sz w:val="28"/>
      <w:szCs w:val="20"/>
      <w:lang w:val="fr-FR" w:eastAsia="en-US" w:bidi="fr-FR"/>
    </w:rPr>
  </w:style>
  <w:style w:type="character" w:customStyle="1" w:styleId="CitationCar">
    <w:name w:val="Citation Car"/>
    <w:basedOn w:val="Policepardfaut"/>
    <w:link w:val="Citation"/>
    <w:uiPriority w:val="29"/>
    <w:rPr>
      <w:i/>
      <w:sz w:val="28"/>
    </w:r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color w:val="549E39" w:themeColor="accent1"/>
      <w:sz w:val="34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/>
      <w:sz w:val="24"/>
      <w:szCs w:val="26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b/>
      <w:sz w:val="24"/>
      <w:szCs w:val="24"/>
    </w:rPr>
  </w:style>
  <w:style w:type="paragraph" w:styleId="Citationintense">
    <w:name w:val="Intense Quote"/>
    <w:basedOn w:val="Normal"/>
    <w:link w:val="CitationintenseCar"/>
    <w:uiPriority w:val="30"/>
    <w:qFormat/>
    <w:pPr>
      <w:pBdr>
        <w:top w:val="single" w:sz="8" w:space="10" w:color="537261" w:themeColor="text2" w:themeTint="E6"/>
        <w:bottom w:val="single" w:sz="8" w:space="10" w:color="537261" w:themeColor="text2" w:themeTint="E6"/>
      </w:pBdr>
      <w:spacing w:after="240" w:line="312" w:lineRule="auto"/>
      <w:jc w:val="right"/>
    </w:pPr>
    <w:rPr>
      <w:rFonts w:asciiTheme="minorHAnsi" w:eastAsiaTheme="minorHAnsi" w:hAnsiTheme="minorHAnsi" w:cstheme="minorBidi"/>
      <w:b/>
      <w:i/>
      <w:color w:val="537261" w:themeColor="text2" w:themeTint="E6"/>
      <w:sz w:val="28"/>
      <w:szCs w:val="20"/>
      <w:lang w:val="fr-FR" w:eastAsia="en-US" w:bidi="fr-FR"/>
    </w:rPr>
  </w:style>
  <w:style w:type="character" w:customStyle="1" w:styleId="CitationintenseCar">
    <w:name w:val="Citation intense Car"/>
    <w:basedOn w:val="Policepardfaut"/>
    <w:link w:val="Citationintense"/>
    <w:uiPriority w:val="30"/>
    <w:rPr>
      <w:b/>
      <w:i/>
      <w:sz w:val="28"/>
    </w:rPr>
  </w:style>
  <w:style w:type="paragraph" w:customStyle="1" w:styleId="Destinataire">
    <w:name w:val="Destinataire"/>
    <w:basedOn w:val="Normal"/>
    <w:uiPriority w:val="10"/>
    <w:qFormat/>
    <w:pPr>
      <w:spacing w:before="1760" w:line="276" w:lineRule="auto"/>
      <w:ind w:left="2880"/>
    </w:pPr>
    <w:rPr>
      <w:rFonts w:asciiTheme="minorHAnsi" w:eastAsiaTheme="minorHAnsi" w:hAnsiTheme="minorHAnsi" w:cstheme="minorBidi"/>
      <w:b/>
      <w:color w:val="537261" w:themeColor="text2" w:themeTint="E6"/>
      <w:sz w:val="20"/>
      <w:szCs w:val="20"/>
      <w:lang w:val="fr-FR" w:eastAsia="en-US" w:bidi="fr-FR"/>
    </w:rPr>
  </w:style>
  <w:style w:type="paragraph" w:customStyle="1" w:styleId="Adresse">
    <w:name w:val="Adresse"/>
    <w:basedOn w:val="Normal"/>
    <w:uiPriority w:val="10"/>
    <w:qFormat/>
    <w:pPr>
      <w:spacing w:after="160" w:line="276" w:lineRule="auto"/>
      <w:ind w:left="2880"/>
      <w:contextualSpacing/>
    </w:pPr>
    <w:rPr>
      <w:rFonts w:asciiTheme="minorHAnsi" w:eastAsiaTheme="minorHAnsi" w:hAnsiTheme="minorHAnsi" w:cstheme="minorBidi"/>
      <w:color w:val="537261" w:themeColor="text2" w:themeTint="E6"/>
      <w:sz w:val="20"/>
      <w:szCs w:val="20"/>
      <w:lang w:val="fr-FR" w:eastAsia="en-US" w:bidi="fr-FR"/>
    </w:rPr>
  </w:style>
  <w:style w:type="paragraph" w:customStyle="1" w:styleId="Coordonnes">
    <w:name w:val="Coordonnées"/>
    <w:basedOn w:val="Normal"/>
    <w:uiPriority w:val="10"/>
    <w:qFormat/>
    <w:pPr>
      <w:spacing w:after="160" w:line="276" w:lineRule="auto"/>
      <w:contextualSpacing/>
    </w:pPr>
    <w:rPr>
      <w:rFonts w:asciiTheme="minorHAnsi" w:eastAsiaTheme="minorHAnsi" w:hAnsiTheme="minorHAnsi" w:cstheme="minorBidi"/>
      <w:color w:val="537261" w:themeColor="text2" w:themeTint="E6"/>
      <w:sz w:val="20"/>
      <w:szCs w:val="20"/>
      <w:lang w:val="fr-FR" w:eastAsia="en-US" w:bidi="fr-FR"/>
    </w:rPr>
  </w:style>
  <w:style w:type="paragraph" w:customStyle="1" w:styleId="Entreprise">
    <w:name w:val="Entreprise"/>
    <w:basedOn w:val="Normal"/>
    <w:uiPriority w:val="10"/>
    <w:qFormat/>
    <w:pPr>
      <w:pBdr>
        <w:top w:val="single" w:sz="24" w:space="18" w:color="537261" w:themeColor="text2" w:themeTint="E6"/>
      </w:pBdr>
      <w:spacing w:line="276" w:lineRule="auto"/>
    </w:pPr>
    <w:rPr>
      <w:rFonts w:asciiTheme="minorHAnsi" w:eastAsiaTheme="minorHAnsi" w:hAnsiTheme="minorHAnsi" w:cstheme="minorBidi"/>
      <w:b/>
      <w:color w:val="549E39" w:themeColor="accent1"/>
      <w:sz w:val="36"/>
      <w:szCs w:val="20"/>
      <w:lang w:val="fr-FR" w:eastAsia="en-US" w:bidi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Pr>
      <w:rFonts w:ascii="Segoe UI" w:eastAsiaTheme="minorHAnsi" w:hAnsi="Segoe UI" w:cs="Segoe UI"/>
      <w:color w:val="537261" w:themeColor="text2" w:themeTint="E6"/>
      <w:sz w:val="18"/>
      <w:szCs w:val="18"/>
      <w:lang w:val="fr-FR" w:eastAsia="en-US" w:bidi="fr-FR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Pr>
      <w:rFonts w:asciiTheme="minorHAnsi" w:eastAsiaTheme="minorHAnsi" w:hAnsiTheme="minorHAnsi" w:cstheme="minorBidi"/>
      <w:color w:val="537261" w:themeColor="text2" w:themeTint="E6"/>
      <w:sz w:val="20"/>
      <w:szCs w:val="20"/>
      <w:lang w:val="fr-FR" w:eastAsia="en-US" w:bidi="fr-FR"/>
    </w:r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rPr>
      <w:rFonts w:asciiTheme="minorHAnsi" w:eastAsiaTheme="minorHAnsi" w:hAnsiTheme="minorHAnsi" w:cstheme="minorBidi"/>
      <w:color w:val="537261" w:themeColor="text2" w:themeTint="E6"/>
      <w:sz w:val="20"/>
      <w:szCs w:val="20"/>
      <w:lang w:val="fr-FR" w:eastAsia="en-US" w:bidi="fr-FR"/>
    </w:rPr>
  </w:style>
  <w:style w:type="character" w:customStyle="1" w:styleId="PieddepageCar">
    <w:name w:val="Pied de page Car"/>
    <w:basedOn w:val="Policepardfaut"/>
    <w:link w:val="Pieddepage"/>
    <w:uiPriority w:val="99"/>
  </w:style>
  <w:style w:type="paragraph" w:customStyle="1" w:styleId="Introduction">
    <w:name w:val="Introduction"/>
    <w:basedOn w:val="Normal"/>
    <w:link w:val="PrsentationChar"/>
    <w:uiPriority w:val="3"/>
    <w:qFormat/>
    <w:pPr>
      <w:spacing w:after="380" w:line="319" w:lineRule="auto"/>
    </w:pPr>
    <w:rPr>
      <w:rFonts w:asciiTheme="minorHAnsi" w:eastAsiaTheme="minorHAnsi" w:hAnsiTheme="minorHAnsi" w:cstheme="minorBidi"/>
      <w:color w:val="537261" w:themeColor="text2" w:themeTint="E6"/>
      <w:sz w:val="28"/>
      <w:szCs w:val="20"/>
      <w:lang w:val="fr-FR" w:eastAsia="en-US" w:bidi="fr-FR"/>
    </w:rPr>
  </w:style>
  <w:style w:type="character" w:customStyle="1" w:styleId="PrsentationChar">
    <w:name w:val="Présentation Char"/>
    <w:basedOn w:val="Policepardfaut"/>
    <w:link w:val="Introduction"/>
    <w:uiPriority w:val="3"/>
    <w:rPr>
      <w:sz w:val="28"/>
    </w:rPr>
  </w:style>
  <w:style w:type="paragraph" w:customStyle="1" w:styleId="Citation1">
    <w:name w:val="Citation1"/>
    <w:basedOn w:val="Normal"/>
    <w:rsid w:val="006D526D"/>
    <w:pPr>
      <w:spacing w:before="100" w:beforeAutospacing="1" w:after="100" w:afterAutospacing="1"/>
    </w:pPr>
  </w:style>
  <w:style w:type="paragraph" w:customStyle="1" w:styleId="author">
    <w:name w:val="author"/>
    <w:basedOn w:val="Normal"/>
    <w:rsid w:val="006D526D"/>
    <w:pPr>
      <w:spacing w:before="100" w:beforeAutospacing="1" w:after="100" w:afterAutospacing="1"/>
    </w:pPr>
  </w:style>
  <w:style w:type="character" w:styleId="Lienhypertexte">
    <w:name w:val="Hyperlink"/>
    <w:basedOn w:val="Policepardfaut"/>
    <w:uiPriority w:val="99"/>
    <w:unhideWhenUsed/>
    <w:rsid w:val="006D526D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6D526D"/>
  </w:style>
  <w:style w:type="character" w:styleId="Lienhypertextesuivivisit">
    <w:name w:val="FollowedHyperlink"/>
    <w:basedOn w:val="Policepardfaut"/>
    <w:uiPriority w:val="99"/>
    <w:semiHidden/>
    <w:unhideWhenUsed/>
    <w:rsid w:val="001673CA"/>
    <w:rPr>
      <w:color w:val="BA6906" w:themeColor="followedHyperlink"/>
      <w:u w:val="single"/>
    </w:rPr>
  </w:style>
  <w:style w:type="paragraph" w:styleId="Paragraphedeliste">
    <w:name w:val="List Paragraph"/>
    <w:basedOn w:val="Normal"/>
    <w:uiPriority w:val="34"/>
    <w:unhideWhenUsed/>
    <w:qFormat/>
    <w:rsid w:val="00333647"/>
    <w:pPr>
      <w:spacing w:after="160" w:line="276" w:lineRule="auto"/>
      <w:ind w:left="720"/>
      <w:contextualSpacing/>
    </w:pPr>
    <w:rPr>
      <w:rFonts w:asciiTheme="minorHAnsi" w:eastAsiaTheme="minorHAnsi" w:hAnsiTheme="minorHAnsi" w:cstheme="minorBidi"/>
      <w:color w:val="537261" w:themeColor="text2" w:themeTint="E6"/>
      <w:sz w:val="20"/>
      <w:szCs w:val="20"/>
      <w:lang w:val="fr-FR" w:eastAsia="en-US" w:bidi="fr-FR"/>
    </w:rPr>
  </w:style>
  <w:style w:type="character" w:styleId="lev">
    <w:name w:val="Strong"/>
    <w:basedOn w:val="Policepardfaut"/>
    <w:uiPriority w:val="22"/>
    <w:qFormat/>
    <w:rsid w:val="00D30DCA"/>
    <w:rPr>
      <w:b/>
      <w:bCs/>
    </w:rPr>
  </w:style>
  <w:style w:type="paragraph" w:styleId="NormalWeb">
    <w:name w:val="Normal (Web)"/>
    <w:basedOn w:val="Normal"/>
    <w:uiPriority w:val="99"/>
    <w:unhideWhenUsed/>
    <w:rsid w:val="007C1290"/>
    <w:pPr>
      <w:spacing w:before="100" w:beforeAutospacing="1" w:after="100" w:afterAutospacing="1"/>
    </w:pPr>
  </w:style>
  <w:style w:type="character" w:styleId="Mentionnonrsolue">
    <w:name w:val="Unresolved Mention"/>
    <w:basedOn w:val="Policepardfaut"/>
    <w:uiPriority w:val="99"/>
    <w:semiHidden/>
    <w:unhideWhenUsed/>
    <w:rsid w:val="00CA6A22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9F670A"/>
    <w:pPr>
      <w:spacing w:after="0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fr-CH" w:eastAsia="fr-FR" w:bidi="ar-SA"/>
    </w:rPr>
  </w:style>
  <w:style w:type="character" w:styleId="Marquedecommentaire">
    <w:name w:val="annotation reference"/>
    <w:basedOn w:val="Policepardfaut"/>
    <w:uiPriority w:val="99"/>
    <w:semiHidden/>
    <w:unhideWhenUsed/>
    <w:rsid w:val="00156247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56247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156247"/>
    <w:rPr>
      <w:rFonts w:ascii="Times New Roman" w:eastAsia="Times New Roman" w:hAnsi="Times New Roman" w:cs="Times New Roman"/>
      <w:color w:val="auto"/>
      <w:lang w:val="fr-CH" w:eastAsia="fr-FR" w:bidi="ar-SA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56247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156247"/>
    <w:rPr>
      <w:rFonts w:ascii="Times New Roman" w:eastAsia="Times New Roman" w:hAnsi="Times New Roman" w:cs="Times New Roman"/>
      <w:b/>
      <w:bCs/>
      <w:color w:val="auto"/>
      <w:lang w:val="fr-CH" w:eastAsia="fr-F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0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923901">
          <w:blockQuote w:val="1"/>
          <w:marLeft w:val="0"/>
          <w:marRight w:val="0"/>
          <w:marTop w:val="360"/>
          <w:marBottom w:val="360"/>
          <w:divBdr>
            <w:top w:val="none" w:sz="0" w:space="0" w:color="auto"/>
            <w:left w:val="single" w:sz="6" w:space="8" w:color="CFCFCF"/>
            <w:bottom w:val="none" w:sz="0" w:space="0" w:color="auto"/>
            <w:right w:val="none" w:sz="0" w:space="0" w:color="auto"/>
          </w:divBdr>
        </w:div>
      </w:divsChild>
    </w:div>
    <w:div w:id="44134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29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43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00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51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495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12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0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media/image60.jpeg"/><Relationship Id="rId42" Type="http://schemas.openxmlformats.org/officeDocument/2006/relationships/image" Target="media/image20.JPG"/><Relationship Id="rId47" Type="http://schemas.openxmlformats.org/officeDocument/2006/relationships/image" Target="media/image22.jpeg"/><Relationship Id="rId63" Type="http://schemas.openxmlformats.org/officeDocument/2006/relationships/image" Target="media/image36.jpeg"/><Relationship Id="rId68" Type="http://schemas.openxmlformats.org/officeDocument/2006/relationships/image" Target="media/image400.jpg"/><Relationship Id="rId84" Type="http://schemas.openxmlformats.org/officeDocument/2006/relationships/theme" Target="theme/theme1.xml"/><Relationship Id="rId16" Type="http://schemas.openxmlformats.org/officeDocument/2006/relationships/hyperlink" Target="https://dicocitations.lemonde.fr/citation_auteur_ajout/69751.php" TargetMode="External"/><Relationship Id="rId11" Type="http://schemas.openxmlformats.org/officeDocument/2006/relationships/endnotes" Target="endnotes.xml"/><Relationship Id="rId32" Type="http://schemas.openxmlformats.org/officeDocument/2006/relationships/image" Target="media/image13.png"/><Relationship Id="rId37" Type="http://schemas.openxmlformats.org/officeDocument/2006/relationships/image" Target="media/image18.jpg"/><Relationship Id="rId53" Type="http://schemas.openxmlformats.org/officeDocument/2006/relationships/image" Target="media/image27.jpg"/><Relationship Id="rId58" Type="http://schemas.openxmlformats.org/officeDocument/2006/relationships/image" Target="media/image31.png"/><Relationship Id="rId74" Type="http://schemas.openxmlformats.org/officeDocument/2006/relationships/image" Target="media/image46.jpeg"/><Relationship Id="rId79" Type="http://schemas.openxmlformats.org/officeDocument/2006/relationships/hyperlink" Target="mailto:contact@lulu-epalinges.net" TargetMode="External"/><Relationship Id="rId5" Type="http://schemas.openxmlformats.org/officeDocument/2006/relationships/customXml" Target="../customXml/item5.xml"/><Relationship Id="rId61" Type="http://schemas.openxmlformats.org/officeDocument/2006/relationships/image" Target="media/image34.jpeg"/><Relationship Id="rId82" Type="http://schemas.openxmlformats.org/officeDocument/2006/relationships/header" Target="header1.xml"/><Relationship Id="rId19" Type="http://schemas.openxmlformats.org/officeDocument/2006/relationships/image" Target="media/image7.jpg"/><Relationship Id="rId14" Type="http://schemas.openxmlformats.org/officeDocument/2006/relationships/image" Target="media/image3.png"/><Relationship Id="rId22" Type="http://schemas.openxmlformats.org/officeDocument/2006/relationships/image" Target="media/image70.jpg"/><Relationship Id="rId27" Type="http://schemas.openxmlformats.org/officeDocument/2006/relationships/image" Target="media/image11.JPG"/><Relationship Id="rId30" Type="http://schemas.openxmlformats.org/officeDocument/2006/relationships/image" Target="media/image110.JPG"/><Relationship Id="rId35" Type="http://schemas.openxmlformats.org/officeDocument/2006/relationships/image" Target="media/image16.jpeg"/><Relationship Id="rId43" Type="http://schemas.openxmlformats.org/officeDocument/2006/relationships/image" Target="media/image21.JPG"/><Relationship Id="rId48" Type="http://schemas.openxmlformats.org/officeDocument/2006/relationships/image" Target="media/image23.jpeg"/><Relationship Id="rId56" Type="http://schemas.openxmlformats.org/officeDocument/2006/relationships/image" Target="media/image29.png"/><Relationship Id="rId64" Type="http://schemas.openxmlformats.org/officeDocument/2006/relationships/image" Target="media/image37.jpeg"/><Relationship Id="rId69" Type="http://schemas.openxmlformats.org/officeDocument/2006/relationships/image" Target="media/image41.png"/><Relationship Id="rId77" Type="http://schemas.openxmlformats.org/officeDocument/2006/relationships/image" Target="media/image480.jpg"/><Relationship Id="rId8" Type="http://schemas.openxmlformats.org/officeDocument/2006/relationships/settings" Target="settings.xml"/><Relationship Id="rId51" Type="http://schemas.openxmlformats.org/officeDocument/2006/relationships/image" Target="media/image250.png"/><Relationship Id="rId72" Type="http://schemas.openxmlformats.org/officeDocument/2006/relationships/image" Target="media/image44.png"/><Relationship Id="rId80" Type="http://schemas.openxmlformats.org/officeDocument/2006/relationships/image" Target="media/image50.jpg"/><Relationship Id="rId3" Type="http://schemas.openxmlformats.org/officeDocument/2006/relationships/customXml" Target="../customXml/item3.xml"/><Relationship Id="rId12" Type="http://schemas.openxmlformats.org/officeDocument/2006/relationships/image" Target="media/image1.jpg"/><Relationship Id="rId17" Type="http://schemas.openxmlformats.org/officeDocument/2006/relationships/image" Target="media/image5.jpg"/><Relationship Id="rId25" Type="http://schemas.openxmlformats.org/officeDocument/2006/relationships/image" Target="media/image9.jpeg"/><Relationship Id="rId33" Type="http://schemas.openxmlformats.org/officeDocument/2006/relationships/image" Target="media/image14.jpeg"/><Relationship Id="rId38" Type="http://schemas.openxmlformats.org/officeDocument/2006/relationships/image" Target="media/image180.jpg"/><Relationship Id="rId46" Type="http://schemas.openxmlformats.org/officeDocument/2006/relationships/image" Target="media/image210.JPG"/><Relationship Id="rId59" Type="http://schemas.openxmlformats.org/officeDocument/2006/relationships/image" Target="media/image32.jpeg"/><Relationship Id="rId67" Type="http://schemas.openxmlformats.org/officeDocument/2006/relationships/image" Target="media/image40.jpg"/><Relationship Id="rId20" Type="http://schemas.openxmlformats.org/officeDocument/2006/relationships/image" Target="media/image51.jpg"/><Relationship Id="rId41" Type="http://schemas.openxmlformats.org/officeDocument/2006/relationships/image" Target="media/image19.jpeg"/><Relationship Id="rId54" Type="http://schemas.openxmlformats.org/officeDocument/2006/relationships/image" Target="media/image270.jpg"/><Relationship Id="rId62" Type="http://schemas.openxmlformats.org/officeDocument/2006/relationships/image" Target="media/image35.jpeg"/><Relationship Id="rId70" Type="http://schemas.openxmlformats.org/officeDocument/2006/relationships/image" Target="media/image42.jpeg"/><Relationship Id="rId75" Type="http://schemas.openxmlformats.org/officeDocument/2006/relationships/image" Target="media/image4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jpg"/><Relationship Id="rId23" Type="http://schemas.openxmlformats.org/officeDocument/2006/relationships/image" Target="media/image8.jpg"/><Relationship Id="rId28" Type="http://schemas.openxmlformats.org/officeDocument/2006/relationships/image" Target="media/image90.jpeg"/><Relationship Id="rId36" Type="http://schemas.openxmlformats.org/officeDocument/2006/relationships/image" Target="media/image17.jpeg"/><Relationship Id="rId49" Type="http://schemas.openxmlformats.org/officeDocument/2006/relationships/image" Target="media/image24.jpeg"/><Relationship Id="rId57" Type="http://schemas.openxmlformats.org/officeDocument/2006/relationships/image" Target="media/image30.jpg"/><Relationship Id="rId10" Type="http://schemas.openxmlformats.org/officeDocument/2006/relationships/footnotes" Target="footnotes.xml"/><Relationship Id="rId31" Type="http://schemas.openxmlformats.org/officeDocument/2006/relationships/image" Target="media/image12.png"/><Relationship Id="rId44" Type="http://schemas.openxmlformats.org/officeDocument/2006/relationships/image" Target="media/image190.jpeg"/><Relationship Id="rId52" Type="http://schemas.openxmlformats.org/officeDocument/2006/relationships/image" Target="media/image26.jpeg"/><Relationship Id="rId60" Type="http://schemas.openxmlformats.org/officeDocument/2006/relationships/image" Target="media/image33.jpg"/><Relationship Id="rId65" Type="http://schemas.openxmlformats.org/officeDocument/2006/relationships/image" Target="media/image38.jpeg"/><Relationship Id="rId73" Type="http://schemas.openxmlformats.org/officeDocument/2006/relationships/image" Target="media/image45.png"/><Relationship Id="rId78" Type="http://schemas.openxmlformats.org/officeDocument/2006/relationships/image" Target="media/image49.jpg"/><Relationship Id="rId81" Type="http://schemas.openxmlformats.org/officeDocument/2006/relationships/image" Target="media/image51.gi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39" Type="http://schemas.openxmlformats.org/officeDocument/2006/relationships/chart" Target="charts/chart2.xml"/><Relationship Id="rId34" Type="http://schemas.openxmlformats.org/officeDocument/2006/relationships/image" Target="media/image15.jpeg"/><Relationship Id="rId50" Type="http://schemas.openxmlformats.org/officeDocument/2006/relationships/image" Target="media/image25.png"/><Relationship Id="rId55" Type="http://schemas.openxmlformats.org/officeDocument/2006/relationships/image" Target="media/image28.jpeg"/><Relationship Id="rId76" Type="http://schemas.openxmlformats.org/officeDocument/2006/relationships/image" Target="media/image48.jpg"/><Relationship Id="rId7" Type="http://schemas.openxmlformats.org/officeDocument/2006/relationships/styles" Target="styles.xml"/><Relationship Id="rId71" Type="http://schemas.openxmlformats.org/officeDocument/2006/relationships/image" Target="media/image43.png"/><Relationship Id="rId2" Type="http://schemas.openxmlformats.org/officeDocument/2006/relationships/customXml" Target="../customXml/item2.xml"/><Relationship Id="rId29" Type="http://schemas.openxmlformats.org/officeDocument/2006/relationships/image" Target="media/image100.jpeg"/><Relationship Id="rId24" Type="http://schemas.openxmlformats.org/officeDocument/2006/relationships/chart" Target="charts/chart1.xml"/><Relationship Id="rId40" Type="http://schemas.openxmlformats.org/officeDocument/2006/relationships/chart" Target="charts/chart3.xml"/><Relationship Id="rId45" Type="http://schemas.openxmlformats.org/officeDocument/2006/relationships/image" Target="media/image200.JPG"/><Relationship Id="rId66" Type="http://schemas.openxmlformats.org/officeDocument/2006/relationships/image" Target="media/image3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nadia/Library/Containers/com.microsoft.Word/Data/Library/Application%20Support/Microsoft/Office/16.0/DTS/fr-FR%7b34007941-FA93-8B46-B586-63DA43B748F3%7d/%7b17CDD98D-B24A-D543-9A91-AA2BB7740FA2%7dtf10002088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Nombre de membres / année</a:t>
            </a:r>
          </a:p>
        </c:rich>
      </c:tx>
      <c:layout>
        <c:manualLayout>
          <c:xMode val="edge"/>
          <c:yMode val="edge"/>
          <c:x val="2.7395596902700329E-2"/>
          <c:y val="3.615002259376411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fr-FR"/>
        </a:p>
      </c:txPr>
    </c:title>
    <c:autoTitleDeleted val="0"/>
    <c:plotArea>
      <c:layout/>
      <c:lineChart>
        <c:grouping val="stacked"/>
        <c:varyColors val="0"/>
        <c:ser>
          <c:idx val="0"/>
          <c:order val="0"/>
          <c:tx>
            <c:strRef>
              <c:f>Feuil1!$B$1</c:f>
              <c:strCache>
                <c:ptCount val="1"/>
                <c:pt idx="0">
                  <c:v>Série 1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Pt>
            <c:idx val="1"/>
            <c:marker>
              <c:symbol val="circle"/>
              <c:size val="5"/>
              <c:spPr>
                <a:solidFill>
                  <a:schemeClr val="accent3"/>
                </a:solidFill>
                <a:ln w="9525">
                  <a:solidFill>
                    <a:schemeClr val="accent3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6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2-E91C-E34E-B7EB-19DE73C17BE6}"/>
              </c:ext>
            </c:extLst>
          </c:dPt>
          <c:dPt>
            <c:idx val="2"/>
            <c:marker>
              <c:symbol val="circle"/>
              <c:size val="5"/>
              <c:spPr>
                <a:solidFill>
                  <a:schemeClr val="accent3"/>
                </a:solidFill>
                <a:ln w="9525">
                  <a:solidFill>
                    <a:schemeClr val="accent3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3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4-8E3B-FF4B-BFDC-644FB01F24E1}"/>
              </c:ext>
            </c:extLst>
          </c:dPt>
          <c:dPt>
            <c:idx val="3"/>
            <c:marker>
              <c:symbol val="circle"/>
              <c:size val="5"/>
              <c:spPr>
                <a:solidFill>
                  <a:schemeClr val="accent3"/>
                </a:solidFill>
                <a:ln w="9525">
                  <a:solidFill>
                    <a:schemeClr val="accent3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E91C-E34E-B7EB-19DE73C17BE6}"/>
              </c:ext>
            </c:extLst>
          </c:dPt>
          <c:cat>
            <c:numRef>
              <c:f>Feuil1!$A$2:$A$5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</c:numCache>
            </c:numRef>
          </c:cat>
          <c:val>
            <c:numRef>
              <c:f>Feuil1!$B$2:$B$5</c:f>
              <c:numCache>
                <c:formatCode>General</c:formatCode>
                <c:ptCount val="4"/>
                <c:pt idx="0">
                  <c:v>4</c:v>
                </c:pt>
                <c:pt idx="1">
                  <c:v>25</c:v>
                </c:pt>
                <c:pt idx="2">
                  <c:v>39</c:v>
                </c:pt>
                <c:pt idx="3">
                  <c:v>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569-2543-9EF2-22C4A793FC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8361488"/>
        <c:axId val="78363168"/>
      </c:lineChart>
      <c:catAx>
        <c:axId val="78361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accent6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78363168"/>
        <c:crosses val="autoZero"/>
        <c:auto val="1"/>
        <c:lblAlgn val="ctr"/>
        <c:lblOffset val="100"/>
        <c:noMultiLvlLbl val="0"/>
      </c:catAx>
      <c:valAx>
        <c:axId val="78363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78361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9493414450121369E-2"/>
          <c:y val="0.11581389916106029"/>
          <c:w val="0.87437504475641614"/>
          <c:h val="0.8327664539715071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Feuil1!$B$1</c:f>
              <c:strCache>
                <c:ptCount val="1"/>
                <c:pt idx="0">
                  <c:v>Actions réalisées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Feuil1!$A$2:$A$5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</c:numCache>
            </c:numRef>
          </c:cat>
          <c:val>
            <c:numRef>
              <c:f>Feuil1!$B$2:$B$5</c:f>
              <c:numCache>
                <c:formatCode>General</c:formatCode>
                <c:ptCount val="4"/>
                <c:pt idx="0">
                  <c:v>7</c:v>
                </c:pt>
                <c:pt idx="1">
                  <c:v>53</c:v>
                </c:pt>
                <c:pt idx="2">
                  <c:v>47</c:v>
                </c:pt>
                <c:pt idx="3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31B-FD47-99FE-47BC7CC9ED78}"/>
            </c:ext>
          </c:extLst>
        </c:ser>
        <c:ser>
          <c:idx val="1"/>
          <c:order val="1"/>
          <c:tx>
            <c:strRef>
              <c:f>Feuil1!$C$1</c:f>
              <c:strCache>
                <c:ptCount val="1"/>
                <c:pt idx="0">
                  <c:v>Nombre de demandes</c:v>
                </c:pt>
              </c:strCache>
            </c:strRef>
          </c:tx>
          <c:spPr>
            <a:solidFill>
              <a:srgbClr val="0096FF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Feuil1!$A$2:$A$5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</c:numCache>
            </c:numRef>
          </c:cat>
          <c:val>
            <c:numRef>
              <c:f>Feuil1!$C$2:$C$5</c:f>
              <c:numCache>
                <c:formatCode>General</c:formatCode>
                <c:ptCount val="4"/>
                <c:pt idx="0">
                  <c:v>11</c:v>
                </c:pt>
                <c:pt idx="1">
                  <c:v>60</c:v>
                </c:pt>
                <c:pt idx="2">
                  <c:v>53</c:v>
                </c:pt>
                <c:pt idx="3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31B-FD47-99FE-47BC7CC9ED78}"/>
            </c:ext>
          </c:extLst>
        </c:ser>
        <c:ser>
          <c:idx val="2"/>
          <c:order val="2"/>
          <c:tx>
            <c:strRef>
              <c:f>Feuil1!$D$1</c:f>
              <c:strCache>
                <c:ptCount val="1"/>
                <c:pt idx="0">
                  <c:v>Série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fr-F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Feuil1!$A$2:$A$5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</c:numCache>
            </c:numRef>
          </c:cat>
          <c:val>
            <c:numRef>
              <c:f>Feuil1!$D$2:$D$5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831B-FD47-99FE-47BC7CC9ED7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811223759"/>
        <c:axId val="1814690543"/>
      </c:barChart>
      <c:catAx>
        <c:axId val="1811223759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>
                      <a:lumMod val="65000"/>
                      <a:lumOff val="35000"/>
                    </a:schemeClr>
                  </a:solidFill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14690543"/>
        <c:crosses val="autoZero"/>
        <c:auto val="1"/>
        <c:lblAlgn val="ctr"/>
        <c:lblOffset val="100"/>
        <c:noMultiLvlLbl val="0"/>
      </c:catAx>
      <c:valAx>
        <c:axId val="18146905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>
                      <a:lumMod val="65000"/>
                      <a:lumOff val="35000"/>
                    </a:schemeClr>
                  </a:solidFill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112237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>
                      <a:lumMod val="65000"/>
                      <a:lumOff val="35000"/>
                    </a:schemeClr>
                  </a:solidFill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>
                      <a:lumMod val="65000"/>
                      <a:lumOff val="35000"/>
                    </a:schemeClr>
                  </a:solidFill>
                </a:ln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</c:legendEntry>
      <c:layout>
        <c:manualLayout>
          <c:xMode val="edge"/>
          <c:yMode val="edge"/>
          <c:x val="1.3494902698254058E-2"/>
          <c:y val="4.1103349617618336E-2"/>
          <c:w val="0.95689041242323947"/>
          <c:h val="9.27953779443267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ln>
                <a:solidFill>
                  <a:schemeClr val="tx1">
                    <a:lumMod val="65000"/>
                    <a:lumOff val="35000"/>
                  </a:schemeClr>
                </a:solidFill>
              </a:ln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fr-F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65000"/>
          <a:lumOff val="35000"/>
        </a:schemeClr>
      </a:solidFill>
      <a:round/>
    </a:ln>
    <a:effectLst/>
  </c:spPr>
  <c:txPr>
    <a:bodyPr/>
    <a:lstStyle/>
    <a:p>
      <a:pPr>
        <a:defRPr>
          <a:ln>
            <a:solidFill>
              <a:schemeClr val="tx1">
                <a:lumMod val="65000"/>
                <a:lumOff val="35000"/>
              </a:schemeClr>
            </a:solidFill>
          </a:ln>
          <a:solidFill>
            <a:schemeClr val="tx1"/>
          </a:solidFill>
        </a:defRPr>
      </a:pPr>
      <a:endParaRPr lang="fr-F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FF0000"/>
                </a:solidFill>
                <a:latin typeface="+mn-lt"/>
                <a:ea typeface="+mn-ea"/>
                <a:cs typeface="+mn-cs"/>
              </a:defRPr>
            </a:pPr>
            <a:r>
              <a:rPr lang="fr-FR" b="1">
                <a:solidFill>
                  <a:srgbClr val="FF0000"/>
                </a:solidFill>
              </a:rPr>
              <a:t>TYPES D'ACTIONS  2019 à</a:t>
            </a:r>
            <a:r>
              <a:rPr lang="fr-FR" b="1" baseline="0">
                <a:solidFill>
                  <a:srgbClr val="FF0000"/>
                </a:solidFill>
              </a:rPr>
              <a:t> Nov. </a:t>
            </a:r>
            <a:r>
              <a:rPr lang="fr-FR" b="1">
                <a:solidFill>
                  <a:srgbClr val="FF0000"/>
                </a:solidFill>
              </a:rPr>
              <a:t>2020</a:t>
            </a:r>
          </a:p>
        </c:rich>
      </c:tx>
      <c:layout>
        <c:manualLayout>
          <c:xMode val="edge"/>
          <c:yMode val="edge"/>
          <c:x val="0.15416385178347869"/>
          <c:y val="4.00881940268590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rgbClr val="FF0000"/>
              </a:solidFill>
              <a:latin typeface="+mn-lt"/>
              <a:ea typeface="+mn-ea"/>
              <a:cs typeface="+mn-cs"/>
            </a:defRPr>
          </a:pPr>
          <a:endParaRPr lang="fr-F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Feuil1!$B$1</c:f>
              <c:strCache>
                <c:ptCount val="1"/>
                <c:pt idx="0">
                  <c:v>Série 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tx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F271-7642-84FC-CFA8F413693F}"/>
              </c:ext>
            </c:extLst>
          </c:dPt>
          <c:dPt>
            <c:idx val="1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E-C7EA-BE47-8B79-14082206C6E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F271-7642-84FC-CFA8F413693F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F271-7642-84FC-CFA8F413693F}"/>
              </c:ext>
            </c:extLst>
          </c:dPt>
          <c:dPt>
            <c:idx val="4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F271-7642-84FC-CFA8F413693F}"/>
              </c:ext>
            </c:extLst>
          </c:dPt>
          <c:dPt>
            <c:idx val="5"/>
            <c:invertIfNegative val="0"/>
            <c:bubble3D val="0"/>
            <c:spPr>
              <a:solidFill>
                <a:schemeClr val="tx1">
                  <a:lumMod val="65000"/>
                  <a:lumOff val="3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6-F271-7642-84FC-CFA8F413693F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F271-7642-84FC-CFA8F413693F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8-F271-7642-84FC-CFA8F413693F}"/>
              </c:ext>
            </c:extLst>
          </c:dPt>
          <c:cat>
            <c:strRef>
              <c:f>Feuil1!$A$2:$A$14</c:f>
              <c:strCache>
                <c:ptCount val="8"/>
                <c:pt idx="0">
                  <c:v>DIVERS</c:v>
                </c:pt>
                <c:pt idx="1">
                  <c:v>COURSES</c:v>
                </c:pt>
                <c:pt idx="2">
                  <c:v>INFORMATIQUE</c:v>
                </c:pt>
                <c:pt idx="3">
                  <c:v>BRICOLAGE</c:v>
                </c:pt>
                <c:pt idx="4">
                  <c:v>TRANSPORT</c:v>
                </c:pt>
                <c:pt idx="5">
                  <c:v>ANIMAUX</c:v>
                </c:pt>
                <c:pt idx="6">
                  <c:v>GROS BRAS</c:v>
                </c:pt>
                <c:pt idx="7">
                  <c:v>JARDINAGE</c:v>
                </c:pt>
              </c:strCache>
            </c:strRef>
          </c:cat>
          <c:val>
            <c:numRef>
              <c:f>Feuil1!$B$2:$B$14</c:f>
              <c:numCache>
                <c:formatCode>General</c:formatCode>
                <c:ptCount val="13"/>
                <c:pt idx="0">
                  <c:v>13</c:v>
                </c:pt>
                <c:pt idx="1">
                  <c:v>37</c:v>
                </c:pt>
                <c:pt idx="2">
                  <c:v>21</c:v>
                </c:pt>
                <c:pt idx="3">
                  <c:v>17</c:v>
                </c:pt>
                <c:pt idx="4">
                  <c:v>12</c:v>
                </c:pt>
                <c:pt idx="5">
                  <c:v>10</c:v>
                </c:pt>
                <c:pt idx="6">
                  <c:v>7</c:v>
                </c:pt>
                <c:pt idx="7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71-7642-84FC-CFA8F413693F}"/>
            </c:ext>
          </c:extLst>
        </c:ser>
        <c:ser>
          <c:idx val="1"/>
          <c:order val="1"/>
          <c:tx>
            <c:strRef>
              <c:f>Feuil1!$C$1</c:f>
              <c:strCache>
                <c:ptCount val="1"/>
                <c:pt idx="0">
                  <c:v>Colonne2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Feuil1!$A$2:$A$14</c:f>
              <c:strCache>
                <c:ptCount val="8"/>
                <c:pt idx="0">
                  <c:v>DIVERS</c:v>
                </c:pt>
                <c:pt idx="1">
                  <c:v>COURSES</c:v>
                </c:pt>
                <c:pt idx="2">
                  <c:v>INFORMATIQUE</c:v>
                </c:pt>
                <c:pt idx="3">
                  <c:v>BRICOLAGE</c:v>
                </c:pt>
                <c:pt idx="4">
                  <c:v>TRANSPORT</c:v>
                </c:pt>
                <c:pt idx="5">
                  <c:v>ANIMAUX</c:v>
                </c:pt>
                <c:pt idx="6">
                  <c:v>GROS BRAS</c:v>
                </c:pt>
                <c:pt idx="7">
                  <c:v>JARDINAGE</c:v>
                </c:pt>
              </c:strCache>
            </c:strRef>
          </c:cat>
          <c:val>
            <c:numRef>
              <c:f>Feuil1!$C$2:$C$14</c:f>
              <c:numCache>
                <c:formatCode>General</c:formatCode>
                <c:ptCount val="13"/>
              </c:numCache>
            </c:numRef>
          </c:val>
          <c:extLst>
            <c:ext xmlns:c16="http://schemas.microsoft.com/office/drawing/2014/chart" uri="{C3380CC4-5D6E-409C-BE32-E72D297353CC}">
              <c16:uniqueId val="{00000001-F271-7642-84FC-CFA8F413693F}"/>
            </c:ext>
          </c:extLst>
        </c:ser>
        <c:ser>
          <c:idx val="2"/>
          <c:order val="2"/>
          <c:tx>
            <c:strRef>
              <c:f>Feuil1!$D$1</c:f>
              <c:strCache>
                <c:ptCount val="1"/>
                <c:pt idx="0">
                  <c:v>Colonne3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Feuil1!$A$2:$A$14</c:f>
              <c:strCache>
                <c:ptCount val="8"/>
                <c:pt idx="0">
                  <c:v>DIVERS</c:v>
                </c:pt>
                <c:pt idx="1">
                  <c:v>COURSES</c:v>
                </c:pt>
                <c:pt idx="2">
                  <c:v>INFORMATIQUE</c:v>
                </c:pt>
                <c:pt idx="3">
                  <c:v>BRICOLAGE</c:v>
                </c:pt>
                <c:pt idx="4">
                  <c:v>TRANSPORT</c:v>
                </c:pt>
                <c:pt idx="5">
                  <c:v>ANIMAUX</c:v>
                </c:pt>
                <c:pt idx="6">
                  <c:v>GROS BRAS</c:v>
                </c:pt>
                <c:pt idx="7">
                  <c:v>JARDINAGE</c:v>
                </c:pt>
              </c:strCache>
            </c:strRef>
          </c:cat>
          <c:val>
            <c:numRef>
              <c:f>Feuil1!$D$2:$D$14</c:f>
              <c:numCache>
                <c:formatCode>General</c:formatCode>
                <c:ptCount val="13"/>
              </c:numCache>
            </c:numRef>
          </c:val>
          <c:extLst>
            <c:ext xmlns:c16="http://schemas.microsoft.com/office/drawing/2014/chart" uri="{C3380CC4-5D6E-409C-BE32-E72D297353CC}">
              <c16:uniqueId val="{00000002-F271-7642-84FC-CFA8F41369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38383487"/>
        <c:axId val="1810327519"/>
      </c:barChart>
      <c:catAx>
        <c:axId val="183838348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10327519"/>
        <c:crosses val="autoZero"/>
        <c:auto val="1"/>
        <c:lblAlgn val="ctr"/>
        <c:lblOffset val="100"/>
        <c:noMultiLvlLbl val="0"/>
      </c:catAx>
      <c:valAx>
        <c:axId val="181032751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fr-FR"/>
          </a:p>
        </c:txPr>
        <c:crossAx val="183838348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fr-F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Vert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Times New Roman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CTQFD2CFPMXN-979-695</_dlc_DocId>
    <_dlc_DocIdUrl xmlns="498267d4-2a5a-4c72-99d3-cf7236a95ce8">
      <Url>https://msft.spoppe.com/teams/cpub/teams/Consumer/templates/_layouts/15/DocIdRedir.aspx?ID=CTQFD2CFPMXN-979-695</Url>
      <Description>CTQFD2CFPMXN-979-695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43DEB9F-FC0C-402E-832B-8D75170F9BB8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2.xml><?xml version="1.0" encoding="utf-8"?>
<ds:datastoreItem xmlns:ds="http://schemas.openxmlformats.org/officeDocument/2006/customXml" ds:itemID="{BC19B97D-CAC9-488B-AC81-BD32901363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987D29E-76DE-4E45-A640-C5EEE9968B47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FA286F4A-A27C-4F7B-A59E-9C2B8CF0F884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1102C57-C323-6B4B-AD14-5EB691D19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{17CDD98D-B24A-D543-9A91-AA2BB7740FA2}tf10002088.dotx</Template>
  <TotalTime>0</TotalTime>
  <Pages>11</Pages>
  <Words>899</Words>
  <Characters>4947</Characters>
  <Application>Microsoft Office Word</Application>
  <DocSecurity>0</DocSecurity>
  <Lines>41</Lines>
  <Paragraphs>11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Microsoft Office User</cp:lastModifiedBy>
  <cp:revision>2</cp:revision>
  <cp:lastPrinted>2020-11-02T07:22:00Z</cp:lastPrinted>
  <dcterms:created xsi:type="dcterms:W3CDTF">2020-11-10T18:59:00Z</dcterms:created>
  <dcterms:modified xsi:type="dcterms:W3CDTF">2020-11-10T18:59:00Z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226a3654-a434-4e00-940f-10ffca04c7fd</vt:lpwstr>
  </property>
</Properties>
</file>