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87F2F8" w14:textId="77777777" w:rsidR="00565D24" w:rsidRDefault="00565D24" w:rsidP="001B4D22">
      <w:pPr>
        <w:pStyle w:val="Normalcentr"/>
        <w:ind w:hanging="1418"/>
        <w:rPr>
          <w:color w:val="FFFFFF" w:themeColor="background1"/>
          <w:sz w:val="56"/>
          <w:szCs w:val="52"/>
        </w:rPr>
      </w:pPr>
      <w:r w:rsidRPr="00565D24">
        <w:rPr>
          <w:noProof/>
          <w:color w:val="FFFFFF" w:themeColor="background1"/>
          <w:sz w:val="72"/>
          <w:szCs w:val="56"/>
        </w:rPr>
        <mc:AlternateContent>
          <mc:Choice Requires="wps">
            <w:drawing>
              <wp:anchor distT="0" distB="0" distL="114300" distR="114300" simplePos="0" relativeHeight="251656190" behindDoc="1" locked="0" layoutInCell="1" allowOverlap="1" wp14:anchorId="1BCAEDB5" wp14:editId="28B83645">
                <wp:simplePos x="0" y="0"/>
                <wp:positionH relativeFrom="column">
                  <wp:posOffset>-1323763</wp:posOffset>
                </wp:positionH>
                <wp:positionV relativeFrom="paragraph">
                  <wp:posOffset>-393278</wp:posOffset>
                </wp:positionV>
                <wp:extent cx="6208818" cy="1421977"/>
                <wp:effectExtent l="0" t="0" r="14605" b="13335"/>
                <wp:wrapNone/>
                <wp:docPr id="20" name="Rectangle : coins arrondi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8818" cy="142197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0CD340" id="Rectangle : coins arrondis 20" o:spid="_x0000_s1026" style="position:absolute;margin-left:-104.25pt;margin-top:-30.95pt;width:488.9pt;height:111.95pt;z-index:-251660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" fillcolor="#e25d52 [3207]" strokecolor="#270906 [487]" strokeweight="1pt">
                <v:stroke joinstyle="miter"/>
              </v:roundrect>
            </w:pict>
          </mc:Fallback>
        </mc:AlternateContent>
      </w:r>
      <w:r w:rsidRPr="00565D24">
        <w:rPr>
          <w:color w:val="FFFFFF" w:themeColor="background1"/>
          <w:sz w:val="72"/>
          <w:szCs w:val="56"/>
        </w:rPr>
        <w:t>Association LULU Epalinges</w:t>
      </w:r>
    </w:p>
    <w:p w14:paraId="00A352AB" w14:textId="77777777" w:rsidR="00565D24" w:rsidRDefault="00565D24" w:rsidP="00277D82">
      <w:pPr>
        <w:pStyle w:val="Normalcentr"/>
        <w:rPr>
          <w:color w:val="FFFFFF" w:themeColor="background1"/>
          <w:sz w:val="56"/>
          <w:szCs w:val="52"/>
        </w:rPr>
      </w:pPr>
    </w:p>
    <w:p w14:paraId="13B64A69" w14:textId="6247A093" w:rsidR="00565D24" w:rsidRPr="001B4D22" w:rsidRDefault="00E84203" w:rsidP="001B4D22">
      <w:pPr>
        <w:pStyle w:val="Normalcentr"/>
        <w:ind w:left="1260"/>
        <w:rPr>
          <w:color w:val="FFFFFF" w:themeColor="background1"/>
          <w:sz w:val="56"/>
          <w:szCs w:val="52"/>
        </w:rPr>
      </w:pPr>
      <w:r>
        <w:rPr>
          <w:noProof/>
          <w:lang w:val="en-US" w:bidi="ar-SA"/>
        </w:rPr>
        <w:pict w14:anchorId="40099785">
          <v:shapetype id="_x0000_t202" coordsize="21600,21600" o:spt="202" path="m,l,21600r21600,l21600,xe">
            <v:stroke joinstyle="miter"/>
            <v:path gradientshapeok="t" o:connecttype="rect"/>
          </v:shapetype>
          <v:shape id="Zone de texte 3" o:spid="_x0000_s2051" type="#_x0000_t202" alt="Title: Barre latérale" style="position:absolute;left:0;text-align:left;margin-left:0;margin-top:3in;width:201.9pt;height:391.1pt;z-index:251660288;visibility:visible;mso-wrap-style:square;mso-wrap-edited:f;mso-width-percent:0;mso-height-percent:0;mso-wrap-distance-left:0;mso-wrap-distance-top:0;mso-wrap-distance-right:0;mso-wrap-distance-bottom:0;mso-position-horizontal:left;mso-position-horizontal-relative:page;mso-position-vertical-relative:page;mso-width-percent:0;mso-height-percent:0;mso-width-relative:outer-margin-area;mso-height-relative:margin;v-text-anchor:top" o:allowoverlap="f" stroked="f" strokeweight=".5pt">
            <v:textbox inset="36pt,0,11.52pt,18pt">
              <w:txbxContent>
                <w:p w14:paraId="5181F417" w14:textId="77777777" w:rsidR="00B665D1" w:rsidRPr="00BB777C" w:rsidRDefault="00B665D1" w:rsidP="00B665D1">
                  <w:pPr>
                    <w:pStyle w:val="Sous-titre"/>
                    <w:ind w:right="-122"/>
                    <w:jc w:val="left"/>
                    <w:rPr>
                      <w:b/>
                      <w:color w:val="000000" w:themeColor="text1"/>
                      <w:sz w:val="28"/>
                    </w:rPr>
                  </w:pPr>
                  <w:r w:rsidRPr="00BB777C">
                    <w:rPr>
                      <w:b/>
                      <w:color w:val="000000" w:themeColor="text1"/>
                      <w:sz w:val="28"/>
                    </w:rPr>
                    <w:t>Membres du</w:t>
                  </w:r>
                  <w:r>
                    <w:rPr>
                      <w:b/>
                      <w:color w:val="000000" w:themeColor="text1"/>
                      <w:sz w:val="28"/>
                    </w:rPr>
                    <w:t xml:space="preserve"> </w:t>
                  </w:r>
                  <w:r w:rsidRPr="00BB777C">
                    <w:rPr>
                      <w:b/>
                      <w:color w:val="000000" w:themeColor="text1"/>
                      <w:sz w:val="28"/>
                    </w:rPr>
                    <w:t>Comité</w:t>
                  </w:r>
                </w:p>
                <w:p w14:paraId="017E02C8" w14:textId="77777777" w:rsidR="00B665D1" w:rsidRPr="00BB777C" w:rsidRDefault="00B665D1" w:rsidP="00B665D1">
                  <w:pPr>
                    <w:pStyle w:val="Sous-titre"/>
                    <w:rPr>
                      <w:color w:val="000000" w:themeColor="text1"/>
                      <w:sz w:val="28"/>
                    </w:rPr>
                  </w:pPr>
                </w:p>
                <w:p w14:paraId="5A3D5FC3" w14:textId="77777777" w:rsidR="00B665D1" w:rsidRPr="00BB777C" w:rsidRDefault="00B665D1" w:rsidP="00B665D1">
                  <w:pPr>
                    <w:pStyle w:val="Sous-titre"/>
                    <w:rPr>
                      <w:b/>
                      <w:color w:val="000000" w:themeColor="text1"/>
                      <w:sz w:val="28"/>
                    </w:rPr>
                  </w:pPr>
                  <w:r w:rsidRPr="00BB777C">
                    <w:rPr>
                      <w:b/>
                      <w:color w:val="000000" w:themeColor="text1"/>
                      <w:sz w:val="28"/>
                    </w:rPr>
                    <w:t>Présidente</w:t>
                  </w:r>
                </w:p>
                <w:p w14:paraId="7F8FA304" w14:textId="77777777" w:rsidR="00B665D1" w:rsidRPr="00BB777C" w:rsidRDefault="00B665D1" w:rsidP="00B665D1">
                  <w:pPr>
                    <w:pStyle w:val="Sous-titre"/>
                    <w:rPr>
                      <w:color w:val="000000" w:themeColor="text1"/>
                      <w:sz w:val="28"/>
                    </w:rPr>
                  </w:pPr>
                  <w:r w:rsidRPr="00BB777C">
                    <w:rPr>
                      <w:color w:val="000000" w:themeColor="text1"/>
                      <w:sz w:val="28"/>
                    </w:rPr>
                    <w:t>Nadia Benyacoub</w:t>
                  </w:r>
                </w:p>
                <w:p w14:paraId="446DBA54" w14:textId="77777777" w:rsidR="00B665D1" w:rsidRPr="00BB777C" w:rsidRDefault="00B665D1" w:rsidP="00B665D1">
                  <w:pPr>
                    <w:pStyle w:val="Sous-titre"/>
                    <w:rPr>
                      <w:color w:val="000000" w:themeColor="text1"/>
                      <w:sz w:val="28"/>
                    </w:rPr>
                  </w:pPr>
                </w:p>
                <w:p w14:paraId="4091F551" w14:textId="77777777" w:rsidR="00B665D1" w:rsidRPr="00BB777C" w:rsidRDefault="00B665D1" w:rsidP="00B665D1">
                  <w:pPr>
                    <w:pStyle w:val="Sous-titre"/>
                    <w:rPr>
                      <w:b/>
                      <w:color w:val="000000" w:themeColor="text1"/>
                      <w:sz w:val="28"/>
                    </w:rPr>
                  </w:pPr>
                  <w:r w:rsidRPr="00BB777C">
                    <w:rPr>
                      <w:b/>
                      <w:color w:val="000000" w:themeColor="text1"/>
                      <w:sz w:val="28"/>
                    </w:rPr>
                    <w:t>Membres</w:t>
                  </w:r>
                </w:p>
                <w:p w14:paraId="3A7D053C" w14:textId="77777777" w:rsidR="00B665D1" w:rsidRPr="00BB777C" w:rsidRDefault="00B665D1" w:rsidP="00B665D1">
                  <w:pPr>
                    <w:pStyle w:val="Sous-titre"/>
                    <w:rPr>
                      <w:color w:val="000000" w:themeColor="text1"/>
                      <w:sz w:val="28"/>
                    </w:rPr>
                  </w:pPr>
                  <w:r w:rsidRPr="00BB777C">
                    <w:rPr>
                      <w:color w:val="000000" w:themeColor="text1"/>
                      <w:sz w:val="28"/>
                    </w:rPr>
                    <w:t xml:space="preserve">Karima </w:t>
                  </w:r>
                  <w:proofErr w:type="spellStart"/>
                  <w:r w:rsidRPr="00BB777C">
                    <w:rPr>
                      <w:color w:val="000000" w:themeColor="text1"/>
                      <w:sz w:val="28"/>
                    </w:rPr>
                    <w:t>Bouzourène</w:t>
                  </w:r>
                  <w:proofErr w:type="spellEnd"/>
                </w:p>
                <w:p w14:paraId="693E9C58" w14:textId="77777777" w:rsidR="00B665D1" w:rsidRPr="00BB777C" w:rsidRDefault="00B665D1" w:rsidP="00B665D1">
                  <w:pPr>
                    <w:pStyle w:val="Sous-titre"/>
                    <w:rPr>
                      <w:color w:val="000000" w:themeColor="text1"/>
                      <w:sz w:val="28"/>
                    </w:rPr>
                  </w:pPr>
                  <w:proofErr w:type="spellStart"/>
                  <w:r w:rsidRPr="00BB777C">
                    <w:rPr>
                      <w:color w:val="000000" w:themeColor="text1"/>
                      <w:sz w:val="28"/>
                    </w:rPr>
                    <w:t>Lucja</w:t>
                  </w:r>
                  <w:proofErr w:type="spellEnd"/>
                  <w:r w:rsidRPr="00BB777C">
                    <w:rPr>
                      <w:color w:val="000000" w:themeColor="text1"/>
                      <w:sz w:val="28"/>
                    </w:rPr>
                    <w:t xml:space="preserve"> Duncan</w:t>
                  </w:r>
                </w:p>
                <w:p w14:paraId="2200DC19" w14:textId="77777777" w:rsidR="00B665D1" w:rsidRPr="00BB777C" w:rsidRDefault="00B665D1" w:rsidP="00B665D1">
                  <w:pPr>
                    <w:pStyle w:val="Sous-titre"/>
                    <w:rPr>
                      <w:color w:val="000000" w:themeColor="text1"/>
                      <w:sz w:val="28"/>
                    </w:rPr>
                  </w:pPr>
                  <w:r w:rsidRPr="00BB777C">
                    <w:rPr>
                      <w:color w:val="000000" w:themeColor="text1"/>
                      <w:sz w:val="28"/>
                    </w:rPr>
                    <w:t>Bernard Matthys</w:t>
                  </w:r>
                </w:p>
                <w:p w14:paraId="160875CA" w14:textId="77777777" w:rsidR="00B665D1" w:rsidRPr="00BB777C" w:rsidRDefault="00B665D1" w:rsidP="00B665D1">
                  <w:pPr>
                    <w:pStyle w:val="Sous-titre"/>
                    <w:rPr>
                      <w:color w:val="000000" w:themeColor="text1"/>
                      <w:sz w:val="28"/>
                    </w:rPr>
                  </w:pPr>
                  <w:r w:rsidRPr="00BB777C">
                    <w:rPr>
                      <w:color w:val="000000" w:themeColor="text1"/>
                      <w:sz w:val="28"/>
                    </w:rPr>
                    <w:t xml:space="preserve">Marie-Pierre </w:t>
                  </w:r>
                  <w:proofErr w:type="spellStart"/>
                  <w:r w:rsidRPr="00BB777C">
                    <w:rPr>
                      <w:color w:val="000000" w:themeColor="text1"/>
                      <w:sz w:val="28"/>
                    </w:rPr>
                    <w:t>Stalikas</w:t>
                  </w:r>
                  <w:proofErr w:type="spellEnd"/>
                </w:p>
                <w:p w14:paraId="2EC155B3" w14:textId="77777777" w:rsidR="00565D24" w:rsidRDefault="00565D24" w:rsidP="00565D24">
                  <w:pPr>
                    <w:pStyle w:val="Sous-titre"/>
                    <w:jc w:val="left"/>
                    <w:rPr>
                      <w:color w:val="000000" w:themeColor="text1"/>
                      <w:sz w:val="28"/>
                    </w:rPr>
                  </w:pPr>
                </w:p>
                <w:p w14:paraId="0359D6D6" w14:textId="314E312B" w:rsidR="008D7EAD" w:rsidRPr="00565D24" w:rsidRDefault="00565D24">
                  <w:pPr>
                    <w:pStyle w:val="Citation"/>
                    <w:rPr>
                      <w:b/>
                      <w:bCs/>
                      <w:i w:val="0"/>
                      <w:iCs/>
                    </w:rPr>
                  </w:pPr>
                  <w:r w:rsidRPr="00565D24">
                    <w:rPr>
                      <w:b/>
                      <w:bCs/>
                      <w:i w:val="0"/>
                      <w:iCs/>
                    </w:rPr>
                    <w:t>Responsable Chalet LULU</w:t>
                  </w:r>
                </w:p>
                <w:p w14:paraId="49258E78" w14:textId="542A68F7" w:rsidR="00565D24" w:rsidRDefault="00565D24">
                  <w:pPr>
                    <w:pStyle w:val="Citation"/>
                  </w:pPr>
                  <w:r>
                    <w:t xml:space="preserve">Karima </w:t>
                  </w:r>
                  <w:proofErr w:type="spellStart"/>
                  <w:r>
                    <w:t>Bouzourène</w:t>
                  </w:r>
                  <w:proofErr w:type="spellEnd"/>
                </w:p>
                <w:p w14:paraId="53489AF5" w14:textId="545527BE" w:rsidR="00565D24" w:rsidRPr="00565D24" w:rsidRDefault="00565D24" w:rsidP="00565D24">
                  <w:pPr>
                    <w:pStyle w:val="Citation"/>
                    <w:rPr>
                      <w:b/>
                      <w:bCs/>
                      <w:i w:val="0"/>
                      <w:iCs/>
                      <w:lang w:val="it-CH"/>
                    </w:rPr>
                  </w:pPr>
                  <w:r w:rsidRPr="00565D24">
                    <w:rPr>
                      <w:b/>
                      <w:bCs/>
                      <w:i w:val="0"/>
                      <w:iCs/>
                      <w:lang w:val="it-CH"/>
                    </w:rPr>
                    <w:t>Responsable Madame Frigo</w:t>
                  </w:r>
                </w:p>
                <w:p w14:paraId="72C67230" w14:textId="1B2DC98C" w:rsidR="00565D24" w:rsidRDefault="00565D24" w:rsidP="00565D24">
                  <w:pPr>
                    <w:pStyle w:val="Citation"/>
                    <w:ind w:firstLine="720"/>
                    <w:rPr>
                      <w:i w:val="0"/>
                      <w:iCs/>
                      <w:lang w:val="it-CH"/>
                    </w:rPr>
                  </w:pPr>
                  <w:r>
                    <w:rPr>
                      <w:lang w:val="it-CH"/>
                    </w:rPr>
                    <w:t xml:space="preserve">     </w:t>
                  </w:r>
                  <w:r w:rsidRPr="00565D24">
                    <w:rPr>
                      <w:lang w:val="it-CH"/>
                    </w:rPr>
                    <w:t>Nadia Ben</w:t>
                  </w:r>
                  <w:r>
                    <w:rPr>
                      <w:lang w:val="it-CH"/>
                    </w:rPr>
                    <w:t>yacoub</w:t>
                  </w:r>
                </w:p>
                <w:p w14:paraId="068C0FAA" w14:textId="77777777" w:rsidR="00565D24" w:rsidRPr="00565D24" w:rsidRDefault="00565D24" w:rsidP="00565D24">
                  <w:pPr>
                    <w:pStyle w:val="Citation"/>
                    <w:jc w:val="left"/>
                    <w:rPr>
                      <w:i w:val="0"/>
                      <w:iCs/>
                      <w:lang w:val="it-CH"/>
                    </w:rPr>
                  </w:pPr>
                </w:p>
                <w:p w14:paraId="3DD3AC87" w14:textId="77777777" w:rsidR="00565D24" w:rsidRPr="00565D24" w:rsidRDefault="00565D24">
                  <w:pPr>
                    <w:pStyle w:val="Citation"/>
                    <w:rPr>
                      <w:lang w:val="it-CH"/>
                    </w:rPr>
                  </w:pPr>
                </w:p>
                <w:p w14:paraId="00D54842" w14:textId="77777777" w:rsidR="00565D24" w:rsidRPr="00565D24" w:rsidRDefault="00565D24">
                  <w:pPr>
                    <w:pStyle w:val="Citation"/>
                    <w:rPr>
                      <w:lang w:val="it-CH"/>
                    </w:rPr>
                  </w:pPr>
                </w:p>
              </w:txbxContent>
            </v:textbox>
            <w10:wrap type="square" anchorx="page" anchory="page"/>
          </v:shape>
        </w:pict>
      </w:r>
      <w:r w:rsidR="00B665D1" w:rsidRPr="00D715AA">
        <w:rPr>
          <w:b/>
          <w:sz w:val="56"/>
          <w:szCs w:val="52"/>
        </w:rPr>
        <w:t>Rapport</w:t>
      </w:r>
      <w:r w:rsidR="00B665D1" w:rsidRPr="00D715AA">
        <w:rPr>
          <w:b/>
          <w:sz w:val="52"/>
          <w:szCs w:val="52"/>
        </w:rPr>
        <w:t xml:space="preserve"> d’activité 202</w:t>
      </w:r>
      <w:r w:rsidR="00565D24">
        <w:rPr>
          <w:b/>
          <w:sz w:val="52"/>
          <w:szCs w:val="52"/>
        </w:rPr>
        <w:t>3</w:t>
      </w:r>
      <w:r w:rsidR="00901C91">
        <w:rPr>
          <w:szCs w:val="24"/>
        </w:rPr>
        <w:t xml:space="preserve">                        </w:t>
      </w:r>
      <w:r w:rsidR="00565D24">
        <w:rPr>
          <w:szCs w:val="24"/>
        </w:rPr>
        <w:t xml:space="preserve">     </w:t>
      </w:r>
      <w:r w:rsidR="001B4D22">
        <w:rPr>
          <w:szCs w:val="24"/>
        </w:rPr>
        <w:t xml:space="preserve">                 </w:t>
      </w:r>
      <w:r w:rsidR="00901C91">
        <w:rPr>
          <w:noProof/>
          <w:lang w:val="en-US" w:bidi="ar-SA"/>
        </w:rPr>
        <w:drawing>
          <wp:inline distT="0" distB="0" distL="0" distR="0" wp14:anchorId="56D0DCAC" wp14:editId="743163DB">
            <wp:extent cx="3804285" cy="4563024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002064_9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73" cy="4609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68A30" w14:textId="58B05AE8" w:rsidR="008C5F2B" w:rsidRPr="008C5F2B" w:rsidRDefault="00277D82" w:rsidP="00565D24">
      <w:pPr>
        <w:rPr>
          <w:rFonts w:ascii="Athelas" w:hAnsi="Athelas" w:cs="Arial"/>
          <w:i/>
          <w:color w:val="595959" w:themeColor="text1" w:themeTint="A6"/>
          <w:sz w:val="28"/>
          <w:szCs w:val="28"/>
          <w:shd w:val="clear" w:color="auto" w:fill="FFFFFF"/>
        </w:rPr>
      </w:pPr>
      <w:r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 xml:space="preserve">           </w:t>
      </w:r>
      <w:r w:rsidR="00565D24"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>« Nous ne pouvons pas aider tout le monde, mais tout le monde peut aider quelqu’un »</w:t>
      </w:r>
      <w:r w:rsidR="00DA39FF"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 xml:space="preserve">                 </w:t>
      </w:r>
      <w:r w:rsidR="00565D24" w:rsidRPr="00DA39FF">
        <w:rPr>
          <w:rFonts w:ascii="Athelas" w:hAnsi="Athelas" w:cs="Arial"/>
          <w:b/>
          <w:bCs/>
          <w:i/>
          <w:color w:val="595959" w:themeColor="text1" w:themeTint="A6"/>
          <w:sz w:val="28"/>
          <w:szCs w:val="28"/>
          <w:shd w:val="clear" w:color="auto" w:fill="FFFFFF"/>
        </w:rPr>
        <w:t>Ronald Reagan</w:t>
      </w:r>
      <w:r w:rsidR="00565D24" w:rsidRPr="00DA39FF">
        <w:rPr>
          <w:rFonts w:ascii="Athelas" w:hAnsi="Athelas" w:cs="Arial"/>
          <w:b/>
          <w:bCs/>
          <w:i/>
          <w:color w:val="595959" w:themeColor="text1" w:themeTint="A6"/>
          <w:sz w:val="28"/>
          <w:szCs w:val="28"/>
          <w:shd w:val="clear" w:color="auto" w:fill="FFFFFF"/>
        </w:rPr>
        <w:tab/>
      </w:r>
    </w:p>
    <w:p w14:paraId="2BD10136" w14:textId="0CCF224D" w:rsidR="00565D24" w:rsidRDefault="00565D24" w:rsidP="00565D24">
      <w:pPr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</w:pPr>
      <w:r w:rsidRPr="00DA39FF">
        <w:rPr>
          <w:rFonts w:ascii="Athelas" w:hAnsi="Athelas" w:cs="Arial"/>
          <w:b/>
          <w:bCs/>
          <w:i/>
          <w:color w:val="595959" w:themeColor="text1" w:themeTint="A6"/>
          <w:sz w:val="28"/>
          <w:szCs w:val="28"/>
          <w:shd w:val="clear" w:color="auto" w:fill="FFFFFF"/>
        </w:rPr>
        <w:tab/>
      </w:r>
      <w:r w:rsidR="00DA39FF" w:rsidRPr="00DA39FF">
        <w:rPr>
          <w:rFonts w:ascii="Athelas" w:hAnsi="Athelas" w:cs="Arial"/>
          <w:b/>
          <w:bCs/>
          <w:i/>
          <w:color w:val="595959" w:themeColor="text1" w:themeTint="A6"/>
          <w:sz w:val="28"/>
          <w:szCs w:val="28"/>
          <w:shd w:val="clear" w:color="auto" w:fill="FFFFFF"/>
        </w:rPr>
        <w:t xml:space="preserve">     </w:t>
      </w:r>
      <w:r w:rsidRPr="00DA39FF">
        <w:rPr>
          <w:rFonts w:ascii="Athelas" w:hAnsi="Athelas" w:cs="Arial"/>
          <w:b/>
          <w:bCs/>
          <w:i/>
          <w:color w:val="595959" w:themeColor="text1" w:themeTint="A6"/>
          <w:sz w:val="28"/>
          <w:szCs w:val="28"/>
          <w:shd w:val="clear" w:color="auto" w:fill="FFFFFF"/>
        </w:rPr>
        <w:tab/>
      </w:r>
      <w:r w:rsidRPr="00DA39FF"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  <w:t xml:space="preserve"> </w:t>
      </w:r>
      <w:r w:rsidR="00DA39FF" w:rsidRPr="00DA39FF"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  <w:t xml:space="preserve">   </w:t>
      </w:r>
      <w:r w:rsidR="008C5F2B"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  <w:t xml:space="preserve">                                                       </w:t>
      </w:r>
      <w:r w:rsidRPr="00DA39FF"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  <w:t xml:space="preserve"> </w:t>
      </w:r>
      <w:r w:rsidR="00DA39FF" w:rsidRPr="00DA39FF"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  <w:t>(</w:t>
      </w:r>
      <w:r w:rsidRPr="00DA39FF"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  <w:t>1911-2004</w:t>
      </w:r>
      <w:r w:rsidR="00DA39FF" w:rsidRPr="00DA39FF"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  <w:t>)</w:t>
      </w:r>
    </w:p>
    <w:p w14:paraId="63CFF2CB" w14:textId="77777777" w:rsidR="008C5F2B" w:rsidRPr="00DA39FF" w:rsidRDefault="008C5F2B" w:rsidP="00565D24">
      <w:pPr>
        <w:rPr>
          <w:rFonts w:ascii="Athelas" w:hAnsi="Athelas" w:cs="Arial"/>
          <w:b/>
          <w:bCs/>
          <w:i/>
          <w:color w:val="595959" w:themeColor="text1" w:themeTint="A6"/>
          <w:sz w:val="24"/>
          <w:szCs w:val="24"/>
          <w:shd w:val="clear" w:color="auto" w:fill="FFFFFF"/>
        </w:rPr>
      </w:pPr>
    </w:p>
    <w:p w14:paraId="7FF97E72" w14:textId="77777777" w:rsidR="00DA39FF" w:rsidRDefault="00DA39FF" w:rsidP="00DA39FF">
      <w:pPr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 xml:space="preserve">   </w:t>
      </w:r>
      <w:r w:rsidRPr="00277D82"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>Dans un univers passablement absurde, il y a quelque chose qui n’est</w:t>
      </w:r>
      <w:r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77D82"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>pas absurde, c’est ce que l’on peut faire pour les autres.</w:t>
      </w:r>
      <w:r w:rsidRPr="00277D82">
        <w:rPr>
          <w:rFonts w:ascii="Athelas" w:hAnsi="Athelas" w:cs="Arial"/>
          <w:i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277D82">
        <w:rPr>
          <w:rFonts w:ascii="Cambria" w:hAnsi="Cambria" w:cs="Cambria"/>
          <w:i/>
          <w:color w:val="000000" w:themeColor="text1"/>
          <w:sz w:val="24"/>
          <w:szCs w:val="24"/>
          <w:shd w:val="clear" w:color="auto" w:fill="FFFFFF"/>
        </w:rPr>
        <w:t> </w:t>
      </w:r>
    </w:p>
    <w:p w14:paraId="7A6057B5" w14:textId="77777777" w:rsidR="00DA39FF" w:rsidRDefault="00DA39FF" w:rsidP="00DA39FF">
      <w:pPr>
        <w:ind w:left="2880" w:firstLine="720"/>
        <w:rPr>
          <w:rFonts w:ascii="Athelas" w:hAnsi="Athelas" w:cs="Arial"/>
          <w:b/>
          <w:i/>
          <w:color w:val="595959" w:themeColor="text1" w:themeTint="A6"/>
          <w:sz w:val="28"/>
          <w:szCs w:val="24"/>
          <w:shd w:val="clear" w:color="auto" w:fill="FFFFFF"/>
        </w:rPr>
      </w:pPr>
      <w:r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  <w:t xml:space="preserve">             </w:t>
      </w:r>
      <w:r w:rsidRPr="00277D82">
        <w:rPr>
          <w:rFonts w:ascii="Athelas" w:hAnsi="Athelas" w:cs="Arial"/>
          <w:b/>
          <w:i/>
          <w:color w:val="595959" w:themeColor="text1" w:themeTint="A6"/>
          <w:sz w:val="28"/>
          <w:szCs w:val="24"/>
          <w:shd w:val="clear" w:color="auto" w:fill="FFFFFF"/>
        </w:rPr>
        <w:t>André Malrau</w:t>
      </w:r>
      <w:r>
        <w:rPr>
          <w:rFonts w:ascii="Athelas" w:hAnsi="Athelas" w:cs="Arial"/>
          <w:b/>
          <w:i/>
          <w:color w:val="595959" w:themeColor="text1" w:themeTint="A6"/>
          <w:sz w:val="28"/>
          <w:szCs w:val="24"/>
          <w:shd w:val="clear" w:color="auto" w:fill="FFFFFF"/>
        </w:rPr>
        <w:t>x</w:t>
      </w:r>
    </w:p>
    <w:p w14:paraId="788BE990" w14:textId="342D3EA2" w:rsidR="00DA39FF" w:rsidRPr="00DA39FF" w:rsidRDefault="00DA39FF" w:rsidP="00DA39FF">
      <w:pPr>
        <w:ind w:left="3600" w:firstLine="720"/>
        <w:rPr>
          <w:rFonts w:ascii="Athelas" w:hAnsi="Athelas" w:cs="Arial"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Athelas" w:hAnsi="Athelas" w:cs="Arial"/>
          <w:b/>
          <w:i/>
          <w:color w:val="595959" w:themeColor="text1" w:themeTint="A6"/>
          <w:sz w:val="28"/>
          <w:szCs w:val="24"/>
          <w:shd w:val="clear" w:color="auto" w:fill="FFFFFF"/>
        </w:rPr>
        <w:t xml:space="preserve">   </w:t>
      </w:r>
      <w:r w:rsidRPr="00277D82">
        <w:rPr>
          <w:rFonts w:ascii="Athelas" w:hAnsi="Athelas"/>
          <w:b/>
          <w:i/>
          <w:color w:val="595959" w:themeColor="text1" w:themeTint="A6"/>
          <w:sz w:val="24"/>
          <w:szCs w:val="24"/>
        </w:rPr>
        <w:t>(1901 – 1976)</w:t>
      </w:r>
    </w:p>
    <w:p w14:paraId="15FF3D65" w14:textId="77777777" w:rsidR="00DA39FF" w:rsidRPr="00277D82" w:rsidRDefault="00DA39FF" w:rsidP="00565D24">
      <w:pPr>
        <w:rPr>
          <w:rFonts w:ascii="Athelas" w:hAnsi="Athelas"/>
          <w:b/>
          <w:i/>
          <w:color w:val="595959" w:themeColor="text1" w:themeTint="A6"/>
          <w:sz w:val="24"/>
          <w:szCs w:val="24"/>
        </w:rPr>
      </w:pPr>
    </w:p>
    <w:p w14:paraId="067871AE" w14:textId="55ADC5AD" w:rsidR="001B1D36" w:rsidRPr="001B1D36" w:rsidRDefault="00522F22" w:rsidP="001B1D36">
      <w:pPr>
        <w:spacing w:after="120" w:line="240" w:lineRule="auto"/>
        <w:ind w:left="5041" w:right="284"/>
      </w:pPr>
      <w:r>
        <w:lastRenderedPageBreak/>
        <w:t xml:space="preserve">                     </w:t>
      </w:r>
    </w:p>
    <w:p w14:paraId="657E013E" w14:textId="77777777" w:rsidR="001B1D36" w:rsidRDefault="001B1D36" w:rsidP="00565D24">
      <w:pPr>
        <w:spacing w:after="120" w:line="240" w:lineRule="auto"/>
        <w:ind w:right="284"/>
        <w:rPr>
          <w:b/>
          <w:color w:val="507D00" w:themeColor="accent1" w:themeShade="BF"/>
          <w:sz w:val="36"/>
        </w:rPr>
      </w:pPr>
    </w:p>
    <w:p w14:paraId="349C16C1" w14:textId="77777777" w:rsidR="001B1D36" w:rsidRDefault="001B1D36" w:rsidP="00565D24">
      <w:pPr>
        <w:spacing w:after="120" w:line="240" w:lineRule="auto"/>
        <w:ind w:right="284"/>
        <w:rPr>
          <w:b/>
          <w:color w:val="507D00" w:themeColor="accent1" w:themeShade="BF"/>
          <w:sz w:val="36"/>
        </w:rPr>
      </w:pPr>
    </w:p>
    <w:p w14:paraId="217598AB" w14:textId="77777777" w:rsidR="001B1D36" w:rsidRDefault="001B1D36" w:rsidP="00565D24">
      <w:pPr>
        <w:spacing w:after="120" w:line="240" w:lineRule="auto"/>
        <w:ind w:right="284"/>
        <w:rPr>
          <w:b/>
          <w:color w:val="507D00" w:themeColor="accent1" w:themeShade="BF"/>
          <w:sz w:val="36"/>
        </w:rPr>
      </w:pPr>
    </w:p>
    <w:p w14:paraId="7236924B" w14:textId="77777777" w:rsidR="001B1D36" w:rsidRDefault="001B1D36" w:rsidP="00565D24">
      <w:pPr>
        <w:spacing w:after="120" w:line="240" w:lineRule="auto"/>
        <w:ind w:right="284"/>
        <w:rPr>
          <w:b/>
          <w:color w:val="507D00" w:themeColor="accent1" w:themeShade="BF"/>
          <w:sz w:val="36"/>
        </w:rPr>
      </w:pPr>
    </w:p>
    <w:p w14:paraId="10BF4CE1" w14:textId="49A2AFD0" w:rsidR="008D7EAD" w:rsidRPr="00565D24" w:rsidRDefault="00E84203" w:rsidP="00565D24">
      <w:pPr>
        <w:spacing w:after="120" w:line="240" w:lineRule="auto"/>
        <w:ind w:right="284"/>
        <w:rPr>
          <w:rFonts w:ascii="Athelas" w:hAnsi="Athelas"/>
          <w:b/>
          <w:i/>
          <w:color w:val="595959" w:themeColor="text1" w:themeTint="A6"/>
          <w:sz w:val="24"/>
          <w:szCs w:val="24"/>
        </w:rPr>
      </w:pPr>
      <w:r>
        <w:rPr>
          <w:noProof/>
          <w:lang w:val="en-US" w:bidi="ar-SA"/>
        </w:rPr>
        <w:pict w14:anchorId="3341A9B9">
          <v:shape id="Zone de texte 9" o:spid="_x0000_s2050" type="#_x0000_t202" alt="Title: Barre latérale" style="position:absolute;margin-left:0;margin-top:0;width:168.65pt;height:228.85pt;z-index:251662336;visibility:visible;mso-wrap-style:square;mso-wrap-edited:f;mso-width-percent:0;mso-height-percent:0;mso-wrap-distance-left:0;mso-wrap-distance-top:0;mso-wrap-distance-right:0;mso-wrap-distance-bottom:0;mso-position-horizontal:left;mso-position-horizontal-relative:page;mso-position-vertical:top;mso-position-vertical-relative:line;mso-width-percent:0;mso-height-percent:0;mso-width-relative:outer-margin-area;mso-height-relative:margin;v-text-anchor:top" o:allowoverlap="f" fillcolor="window" stroked="f" strokeweight=".5pt">
            <v:textbox style="mso-fit-shape-to-text:t" inset="36pt,0,11.52pt,18pt">
              <w:txbxContent>
                <w:p w14:paraId="6362F42A" w14:textId="77777777" w:rsidR="008D7EAD" w:rsidRDefault="00141BA7" w:rsidP="00901C91">
                  <w:pPr>
                    <w:pStyle w:val="Citationintense"/>
                    <w:jc w:val="center"/>
                  </w:pPr>
                  <w:r>
                    <w:rPr>
                      <w:noProof/>
                      <w:lang w:val="en-US" w:bidi="ar-SA"/>
                    </w:rPr>
                    <w:drawing>
                      <wp:inline distT="0" distB="0" distL="0" distR="0" wp14:anchorId="0DED545C" wp14:editId="64C9FC06">
                        <wp:extent cx="1494578" cy="2183858"/>
                        <wp:effectExtent l="0" t="0" r="4445" b="635"/>
                        <wp:docPr id="19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winter-2915085__480.pn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4846" cy="22134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/>
          </v:shape>
        </w:pict>
      </w:r>
      <w:r w:rsidR="00141BA7" w:rsidRPr="00AC0B7F">
        <w:rPr>
          <w:b/>
          <w:color w:val="507D00" w:themeColor="accent1" w:themeShade="BF"/>
          <w:sz w:val="36"/>
        </w:rPr>
        <w:t>Sommair</w:t>
      </w:r>
      <w:r w:rsidR="00565D24">
        <w:rPr>
          <w:b/>
          <w:color w:val="507D00" w:themeColor="accent1" w:themeShade="BF"/>
          <w:sz w:val="36"/>
        </w:rPr>
        <w:t>e</w:t>
      </w:r>
    </w:p>
    <w:p w14:paraId="15F51095" w14:textId="77777777" w:rsidR="008D7EAD" w:rsidRDefault="008D7EAD">
      <w:pPr>
        <w:pStyle w:val="Coordonnes"/>
      </w:pPr>
    </w:p>
    <w:p w14:paraId="7589EA7C" w14:textId="77777777" w:rsidR="00141BA7" w:rsidRDefault="00141BA7">
      <w:pPr>
        <w:pStyle w:val="Coordonnes"/>
      </w:pPr>
    </w:p>
    <w:p w14:paraId="46F58664" w14:textId="77777777" w:rsidR="00141BA7" w:rsidRDefault="00141BA7">
      <w:pPr>
        <w:pStyle w:val="Coordonnes"/>
      </w:pPr>
    </w:p>
    <w:p w14:paraId="54318105" w14:textId="77777777" w:rsidR="00141BA7" w:rsidRPr="00522F22" w:rsidRDefault="00141BA7" w:rsidP="00141BA7">
      <w:pPr>
        <w:ind w:right="708"/>
        <w:rPr>
          <w:sz w:val="24"/>
          <w:szCs w:val="24"/>
        </w:rPr>
      </w:pPr>
      <w:r w:rsidRPr="00522F22">
        <w:rPr>
          <w:sz w:val="24"/>
          <w:szCs w:val="24"/>
        </w:rPr>
        <w:t>Mot de la Présidente</w:t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  <w:t xml:space="preserve">        </w:t>
      </w:r>
      <w:r w:rsidR="00BA0B07">
        <w:rPr>
          <w:sz w:val="24"/>
          <w:szCs w:val="24"/>
        </w:rPr>
        <w:t>3</w:t>
      </w:r>
    </w:p>
    <w:p w14:paraId="0A2F7CBA" w14:textId="77777777" w:rsidR="00141BA7" w:rsidRPr="00522F22" w:rsidRDefault="00141BA7" w:rsidP="00141BA7">
      <w:pPr>
        <w:ind w:left="-1560" w:right="924"/>
        <w:rPr>
          <w:sz w:val="24"/>
          <w:szCs w:val="24"/>
        </w:rPr>
      </w:pP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  <w:t xml:space="preserve">                      </w:t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  <w:t xml:space="preserve"> </w:t>
      </w:r>
    </w:p>
    <w:p w14:paraId="5AD0B23A" w14:textId="4ED99D35" w:rsidR="00141BA7" w:rsidRPr="00522F22" w:rsidRDefault="00141BA7" w:rsidP="00141BA7">
      <w:pPr>
        <w:ind w:right="709"/>
        <w:rPr>
          <w:sz w:val="24"/>
          <w:szCs w:val="24"/>
        </w:rPr>
      </w:pPr>
      <w:r w:rsidRPr="00522F22">
        <w:rPr>
          <w:sz w:val="24"/>
          <w:szCs w:val="24"/>
        </w:rPr>
        <w:t>L’Association en chiffres</w:t>
      </w:r>
      <w:r w:rsidR="007C6153">
        <w:rPr>
          <w:sz w:val="24"/>
          <w:szCs w:val="24"/>
        </w:rPr>
        <w:t xml:space="preserve"> – Statistiques 2023</w:t>
      </w:r>
      <w:r w:rsidRPr="00522F22">
        <w:rPr>
          <w:sz w:val="24"/>
          <w:szCs w:val="24"/>
        </w:rPr>
        <w:tab/>
      </w:r>
      <w:r w:rsidR="007C6153">
        <w:rPr>
          <w:sz w:val="24"/>
          <w:szCs w:val="24"/>
        </w:rPr>
        <w:t xml:space="preserve">                    </w:t>
      </w:r>
      <w:r w:rsidR="00B93ED7">
        <w:rPr>
          <w:sz w:val="24"/>
          <w:szCs w:val="24"/>
        </w:rPr>
        <w:t>4</w:t>
      </w:r>
    </w:p>
    <w:p w14:paraId="556B2D4E" w14:textId="64C27BFC" w:rsidR="00141BA7" w:rsidRPr="00522F22" w:rsidRDefault="00141BA7" w:rsidP="006E4FBF">
      <w:pPr>
        <w:rPr>
          <w:sz w:val="24"/>
          <w:szCs w:val="24"/>
        </w:rPr>
      </w:pPr>
      <w:r w:rsidRPr="00522F22">
        <w:rPr>
          <w:sz w:val="24"/>
          <w:szCs w:val="24"/>
        </w:rPr>
        <w:tab/>
      </w:r>
      <w:r w:rsidR="00B93ED7">
        <w:rPr>
          <w:sz w:val="24"/>
          <w:szCs w:val="24"/>
        </w:rPr>
        <w:tab/>
      </w:r>
      <w:r w:rsidR="00B93ED7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="00522F22">
        <w:rPr>
          <w:sz w:val="24"/>
          <w:szCs w:val="24"/>
        </w:rPr>
        <w:tab/>
        <w:t xml:space="preserve">   </w:t>
      </w:r>
      <w:r w:rsidRPr="00522F22">
        <w:rPr>
          <w:sz w:val="24"/>
          <w:szCs w:val="24"/>
        </w:rPr>
        <w:t xml:space="preserve">    </w:t>
      </w:r>
      <w:r w:rsidR="00522F22">
        <w:rPr>
          <w:sz w:val="24"/>
          <w:szCs w:val="24"/>
        </w:rPr>
        <w:t xml:space="preserve"> </w:t>
      </w:r>
      <w:r w:rsidR="006E4FBF">
        <w:rPr>
          <w:sz w:val="24"/>
          <w:szCs w:val="24"/>
        </w:rPr>
        <w:tab/>
        <w:t xml:space="preserve">        </w:t>
      </w:r>
    </w:p>
    <w:p w14:paraId="5CFB59F5" w14:textId="55BB2C6F" w:rsidR="00141BA7" w:rsidRPr="00522F22" w:rsidRDefault="00141BA7" w:rsidP="007C6153">
      <w:pPr>
        <w:rPr>
          <w:sz w:val="24"/>
          <w:szCs w:val="24"/>
        </w:rPr>
      </w:pPr>
      <w:r w:rsidRPr="00522F22">
        <w:rPr>
          <w:sz w:val="24"/>
          <w:szCs w:val="24"/>
        </w:rPr>
        <w:t>Quoi de neuf ?</w:t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Pr="00522F22">
        <w:rPr>
          <w:sz w:val="24"/>
          <w:szCs w:val="24"/>
        </w:rPr>
        <w:tab/>
      </w:r>
      <w:r w:rsidR="006E4FBF">
        <w:rPr>
          <w:sz w:val="24"/>
          <w:szCs w:val="24"/>
        </w:rPr>
        <w:tab/>
        <w:t xml:space="preserve">      </w:t>
      </w:r>
      <w:r w:rsidR="007C6153">
        <w:rPr>
          <w:sz w:val="24"/>
          <w:szCs w:val="24"/>
        </w:rPr>
        <w:t xml:space="preserve">            </w:t>
      </w:r>
      <w:r w:rsidR="006E4FBF">
        <w:rPr>
          <w:sz w:val="24"/>
          <w:szCs w:val="24"/>
        </w:rPr>
        <w:t xml:space="preserve">  </w:t>
      </w:r>
      <w:r w:rsidR="007C6153">
        <w:rPr>
          <w:sz w:val="24"/>
          <w:szCs w:val="24"/>
        </w:rPr>
        <w:t>6</w:t>
      </w:r>
    </w:p>
    <w:p w14:paraId="31B6EB2A" w14:textId="77777777" w:rsidR="00141BA7" w:rsidRPr="00522F22" w:rsidRDefault="00141BA7" w:rsidP="00141BA7">
      <w:pPr>
        <w:ind w:left="-1560"/>
        <w:rPr>
          <w:sz w:val="24"/>
          <w:szCs w:val="24"/>
        </w:rPr>
      </w:pPr>
    </w:p>
    <w:p w14:paraId="516877F5" w14:textId="5C226BFE" w:rsidR="00141BA7" w:rsidRPr="00522F22" w:rsidRDefault="006E4FBF" w:rsidP="00141BA7">
      <w:pPr>
        <w:ind w:left="-840" w:firstLine="840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41BA7" w:rsidRPr="00522F22">
        <w:rPr>
          <w:sz w:val="24"/>
          <w:szCs w:val="24"/>
        </w:rPr>
        <w:t>Cotisations pour l’année 202</w:t>
      </w:r>
      <w:r w:rsidR="001B1D36">
        <w:rPr>
          <w:sz w:val="24"/>
          <w:szCs w:val="24"/>
        </w:rPr>
        <w:t>4-2025</w:t>
      </w:r>
      <w:r w:rsidR="00141BA7" w:rsidRPr="00522F22">
        <w:rPr>
          <w:sz w:val="24"/>
          <w:szCs w:val="24"/>
        </w:rPr>
        <w:tab/>
      </w:r>
      <w:r w:rsidR="00141BA7" w:rsidRPr="00522F22">
        <w:rPr>
          <w:sz w:val="24"/>
          <w:szCs w:val="24"/>
        </w:rPr>
        <w:tab/>
      </w:r>
      <w:r w:rsidR="00141BA7" w:rsidRPr="00522F22">
        <w:rPr>
          <w:sz w:val="24"/>
          <w:szCs w:val="24"/>
        </w:rPr>
        <w:tab/>
      </w:r>
      <w:r w:rsidR="00522F22">
        <w:rPr>
          <w:sz w:val="24"/>
          <w:szCs w:val="24"/>
        </w:rPr>
        <w:tab/>
        <w:t xml:space="preserve">        </w:t>
      </w:r>
      <w:r w:rsidR="007C6153">
        <w:rPr>
          <w:sz w:val="24"/>
          <w:szCs w:val="24"/>
        </w:rPr>
        <w:t>9</w:t>
      </w:r>
    </w:p>
    <w:p w14:paraId="2FCED9B5" w14:textId="77777777" w:rsidR="00141BA7" w:rsidRPr="00522F22" w:rsidRDefault="00141BA7" w:rsidP="00141BA7">
      <w:pPr>
        <w:ind w:left="-1560"/>
        <w:rPr>
          <w:sz w:val="24"/>
          <w:szCs w:val="24"/>
        </w:rPr>
      </w:pPr>
    </w:p>
    <w:p w14:paraId="2D82B737" w14:textId="225C57AC" w:rsidR="00141BA7" w:rsidRPr="00522F22" w:rsidRDefault="006E4FBF" w:rsidP="00141BA7">
      <w:pPr>
        <w:ind w:left="-1560" w:firstLine="1560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41BA7" w:rsidRPr="00522F22">
        <w:rPr>
          <w:sz w:val="24"/>
          <w:szCs w:val="24"/>
        </w:rPr>
        <w:t xml:space="preserve">Rapport de comptabilité </w:t>
      </w:r>
      <w:r w:rsidR="00AD71C6">
        <w:rPr>
          <w:sz w:val="24"/>
          <w:szCs w:val="24"/>
        </w:rPr>
        <w:t>pour</w:t>
      </w:r>
      <w:r w:rsidR="00141BA7" w:rsidRPr="00522F22">
        <w:rPr>
          <w:sz w:val="24"/>
          <w:szCs w:val="24"/>
        </w:rPr>
        <w:t xml:space="preserve"> l’année 202</w:t>
      </w:r>
      <w:r w:rsidR="001B1D36">
        <w:rPr>
          <w:sz w:val="24"/>
          <w:szCs w:val="24"/>
        </w:rPr>
        <w:t>3</w:t>
      </w:r>
      <w:r w:rsidR="00141BA7" w:rsidRPr="00522F22">
        <w:rPr>
          <w:sz w:val="24"/>
          <w:szCs w:val="24"/>
        </w:rPr>
        <w:tab/>
      </w:r>
      <w:r w:rsidR="00141BA7" w:rsidRPr="00522F22">
        <w:rPr>
          <w:sz w:val="24"/>
          <w:szCs w:val="24"/>
        </w:rPr>
        <w:tab/>
      </w:r>
      <w:r w:rsidR="00141BA7" w:rsidRPr="00522F22">
        <w:rPr>
          <w:sz w:val="24"/>
          <w:szCs w:val="24"/>
        </w:rPr>
        <w:tab/>
        <w:t xml:space="preserve">        </w:t>
      </w:r>
      <w:r w:rsidR="007C6153">
        <w:rPr>
          <w:sz w:val="24"/>
          <w:szCs w:val="24"/>
        </w:rPr>
        <w:t>9</w:t>
      </w:r>
    </w:p>
    <w:p w14:paraId="0ABB973E" w14:textId="77777777" w:rsidR="002F5C17" w:rsidRPr="00522F22" w:rsidRDefault="002F5C17" w:rsidP="00141BA7">
      <w:pPr>
        <w:ind w:left="-1560" w:firstLine="1560"/>
        <w:rPr>
          <w:sz w:val="24"/>
          <w:szCs w:val="24"/>
        </w:rPr>
      </w:pPr>
    </w:p>
    <w:p w14:paraId="59A5EC54" w14:textId="77777777" w:rsidR="002F5C17" w:rsidRPr="00522F22" w:rsidRDefault="002F5C17" w:rsidP="00141BA7">
      <w:pPr>
        <w:ind w:left="-1560" w:firstLine="1560"/>
        <w:rPr>
          <w:sz w:val="24"/>
          <w:szCs w:val="24"/>
        </w:rPr>
      </w:pPr>
    </w:p>
    <w:p w14:paraId="4D68454E" w14:textId="77777777" w:rsidR="002F5C17" w:rsidRDefault="002F5C17" w:rsidP="00141BA7">
      <w:pPr>
        <w:ind w:left="-1560" w:firstLine="1560"/>
      </w:pPr>
    </w:p>
    <w:p w14:paraId="3437A5AA" w14:textId="77777777" w:rsidR="002F5C17" w:rsidRDefault="002F5C17" w:rsidP="00141BA7">
      <w:pPr>
        <w:ind w:left="-1560" w:firstLine="1560"/>
      </w:pPr>
    </w:p>
    <w:p w14:paraId="55DB4CEA" w14:textId="77777777" w:rsidR="00141BA7" w:rsidRDefault="00141BA7" w:rsidP="00141BA7">
      <w:pPr>
        <w:ind w:left="-1560"/>
      </w:pPr>
    </w:p>
    <w:p w14:paraId="592284E6" w14:textId="77777777" w:rsidR="00141BA7" w:rsidRDefault="00141BA7" w:rsidP="00141BA7">
      <w:pPr>
        <w:ind w:left="-1560"/>
      </w:pPr>
    </w:p>
    <w:p w14:paraId="1C5147DE" w14:textId="77777777" w:rsidR="00141BA7" w:rsidRDefault="00141BA7">
      <w:pPr>
        <w:pStyle w:val="Coordonnes"/>
      </w:pPr>
    </w:p>
    <w:p w14:paraId="753EE118" w14:textId="77777777" w:rsidR="003356C0" w:rsidRDefault="003356C0">
      <w:pPr>
        <w:pStyle w:val="Coordonnes"/>
      </w:pPr>
    </w:p>
    <w:p w14:paraId="084E4092" w14:textId="77777777" w:rsidR="003356C0" w:rsidRDefault="003356C0">
      <w:pPr>
        <w:pStyle w:val="Coordonnes"/>
      </w:pPr>
    </w:p>
    <w:p w14:paraId="3D0FD544" w14:textId="77777777" w:rsidR="00AC0B7F" w:rsidRDefault="00AC0B7F">
      <w:pPr>
        <w:pStyle w:val="Coordonnes"/>
      </w:pPr>
    </w:p>
    <w:p w14:paraId="23755C55" w14:textId="77777777" w:rsidR="00AC0B7F" w:rsidRDefault="00AC0B7F">
      <w:pPr>
        <w:pStyle w:val="Coordonnes"/>
      </w:pPr>
    </w:p>
    <w:p w14:paraId="6863FF6B" w14:textId="77777777" w:rsidR="00AC0B7F" w:rsidRDefault="00AC0B7F">
      <w:pPr>
        <w:pStyle w:val="Coordonnes"/>
      </w:pPr>
    </w:p>
    <w:p w14:paraId="5F4AA434" w14:textId="77777777" w:rsidR="00AC0B7F" w:rsidRDefault="00AC0B7F">
      <w:pPr>
        <w:pStyle w:val="Coordonnes"/>
      </w:pPr>
    </w:p>
    <w:p w14:paraId="4D8A5427" w14:textId="77777777" w:rsidR="00AC0B7F" w:rsidRDefault="00AC0B7F">
      <w:pPr>
        <w:pStyle w:val="Coordonnes"/>
      </w:pPr>
    </w:p>
    <w:p w14:paraId="4ECB4046" w14:textId="77777777" w:rsidR="00AC0B7F" w:rsidRDefault="00AC0B7F">
      <w:pPr>
        <w:pStyle w:val="Coordonnes"/>
      </w:pPr>
    </w:p>
    <w:p w14:paraId="666D8AAE" w14:textId="77777777" w:rsidR="00AC0B7F" w:rsidRDefault="00AC0B7F">
      <w:pPr>
        <w:pStyle w:val="Coordonnes"/>
      </w:pPr>
    </w:p>
    <w:p w14:paraId="136E1978" w14:textId="77777777" w:rsidR="00AC0B7F" w:rsidRDefault="00AC0B7F">
      <w:pPr>
        <w:pStyle w:val="Coordonnes"/>
      </w:pPr>
    </w:p>
    <w:p w14:paraId="01D3C56C" w14:textId="77777777" w:rsidR="00AC0B7F" w:rsidRDefault="00AC0B7F">
      <w:pPr>
        <w:pStyle w:val="Coordonnes"/>
      </w:pPr>
    </w:p>
    <w:p w14:paraId="344975E2" w14:textId="77777777" w:rsidR="00AC0B7F" w:rsidRDefault="00AC0B7F">
      <w:pPr>
        <w:pStyle w:val="Coordonnes"/>
      </w:pPr>
    </w:p>
    <w:p w14:paraId="013C3B0C" w14:textId="77777777" w:rsidR="004043F0" w:rsidRDefault="0026697C" w:rsidP="0026697C">
      <w:pPr>
        <w:pStyle w:val="Coordonnes"/>
      </w:pPr>
      <w:r>
        <w:t xml:space="preserve">                                                      </w:t>
      </w:r>
      <w:r w:rsidR="004043F0">
        <w:tab/>
      </w:r>
    </w:p>
    <w:p w14:paraId="7EB1DA9A" w14:textId="77777777" w:rsidR="006E4FBF" w:rsidRPr="00DF0661" w:rsidRDefault="006E4FBF" w:rsidP="006E4FBF">
      <w:pPr>
        <w:pStyle w:val="Coordonnes"/>
        <w:rPr>
          <w:i/>
          <w:sz w:val="24"/>
        </w:rPr>
      </w:pPr>
      <w:r>
        <w:rPr>
          <w:i/>
          <w:sz w:val="24"/>
        </w:rPr>
        <w:t xml:space="preserve">                            </w:t>
      </w:r>
      <w:r w:rsidRPr="00DF0661">
        <w:rPr>
          <w:i/>
          <w:sz w:val="24"/>
        </w:rPr>
        <w:t>Avec le soutien de la Commune d’Epalinges</w:t>
      </w:r>
    </w:p>
    <w:p w14:paraId="081C3C56" w14:textId="77777777" w:rsidR="00DE7589" w:rsidRDefault="0026697C" w:rsidP="004043F0">
      <w:pPr>
        <w:pStyle w:val="Coordonnes"/>
        <w:ind w:left="5760" w:firstLine="720"/>
      </w:pPr>
      <w:r>
        <w:rPr>
          <w:noProof/>
        </w:rPr>
        <w:drawing>
          <wp:inline distT="0" distB="0" distL="0" distR="0" wp14:anchorId="4D32FE91" wp14:editId="385CDD83">
            <wp:extent cx="552312" cy="295881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002064_96.jpg"/>
                    <pic:cNvPicPr/>
                  </pic:nvPicPr>
                  <pic:blipFill>
                    <a:blip r:embed="rId14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115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25" cy="3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22F22">
        <w:rPr>
          <w:sz w:val="24"/>
          <w:szCs w:val="24"/>
        </w:rPr>
        <w:t xml:space="preserve">                                              </w:t>
      </w:r>
      <w:r>
        <w:rPr>
          <w:szCs w:val="24"/>
        </w:rPr>
        <w:t xml:space="preserve">                            </w:t>
      </w:r>
    </w:p>
    <w:p w14:paraId="3E436DF5" w14:textId="77777777" w:rsidR="003356C0" w:rsidRDefault="003356C0" w:rsidP="00DE7589">
      <w:pPr>
        <w:pStyle w:val="Coordonnes"/>
      </w:pPr>
    </w:p>
    <w:p w14:paraId="3BDE2B1E" w14:textId="77777777" w:rsidR="009318FD" w:rsidRDefault="009318FD" w:rsidP="002F5C17">
      <w:pPr>
        <w:pStyle w:val="Titre1"/>
        <w:rPr>
          <w:color w:val="507D00" w:themeColor="accent1" w:themeShade="BF"/>
        </w:rPr>
      </w:pPr>
    </w:p>
    <w:p w14:paraId="5528F2F1" w14:textId="77777777" w:rsidR="002F5C17" w:rsidRPr="00AC0B7F" w:rsidRDefault="009318FD" w:rsidP="002F5C17">
      <w:pPr>
        <w:pStyle w:val="Titre1"/>
        <w:rPr>
          <w:color w:val="507D00" w:themeColor="accent1" w:themeShade="BF"/>
        </w:rPr>
      </w:pPr>
      <w:r>
        <w:rPr>
          <w:noProof/>
          <w:lang w:val="en-US" w:bidi="ar-SA"/>
        </w:rPr>
        <mc:AlternateContent>
          <mc:Choice Requires="wps">
            <w:drawing>
              <wp:anchor distT="0" distB="0" distL="0" distR="0" simplePos="0" relativeHeight="251664384" behindDoc="0" locked="0" layoutInCell="1" allowOverlap="0" wp14:anchorId="5DAAC673" wp14:editId="7B8C1E23">
                <wp:simplePos x="0" y="0"/>
                <wp:positionH relativeFrom="page">
                  <wp:posOffset>16934</wp:posOffset>
                </wp:positionH>
                <wp:positionV relativeFrom="line">
                  <wp:posOffset>331047</wp:posOffset>
                </wp:positionV>
                <wp:extent cx="2116455" cy="2233295"/>
                <wp:effectExtent l="0" t="0" r="4445" b="0"/>
                <wp:wrapSquare wrapText="bothSides"/>
                <wp:docPr id="4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16455" cy="2233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9879E4" w14:textId="77777777" w:rsidR="002F5C17" w:rsidRDefault="002F5C17" w:rsidP="002F5C17">
                            <w:pPr>
                              <w:pStyle w:val="Citationintens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D671A2" wp14:editId="44D22C91">
                                  <wp:extent cx="1270000" cy="1249059"/>
                                  <wp:effectExtent l="0" t="0" r="0" b="0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0388" cy="12494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sp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AC673" id="Zone de texte 9" o:spid="_x0000_s1026" type="#_x0000_t202" alt="Title: Barre latérale" style="position:absolute;margin-left:1.35pt;margin-top:26.05pt;width:166.65pt;height:175.85pt;z-index:251664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" o:allowoverlap="f" stroked="f" strokeweight=".5pt">
                <v:path arrowok="t"/>
                <v:textbox style="mso-fit-shape-to-text:t" inset="36pt,0,11.52pt,18pt">
                  <w:txbxContent>
                    <w:p w14:paraId="0D9879E4" w14:textId="77777777" w:rsidR="002F5C17" w:rsidRDefault="002F5C17" w:rsidP="002F5C17">
                      <w:pPr>
                        <w:pStyle w:val="Citationintens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D671A2" wp14:editId="44D22C91">
                            <wp:extent cx="1270000" cy="1249059"/>
                            <wp:effectExtent l="0" t="0" r="0" b="0"/>
                            <wp:docPr id="11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0388" cy="12494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  <w:r w:rsidR="002F5C17" w:rsidRPr="00AC0B7F">
        <w:rPr>
          <w:color w:val="507D00" w:themeColor="accent1" w:themeShade="BF"/>
        </w:rPr>
        <w:t>Mot de la présidente</w:t>
      </w:r>
    </w:p>
    <w:p w14:paraId="1EFCE79C" w14:textId="77777777" w:rsidR="002F5C17" w:rsidRDefault="002F5C17" w:rsidP="002F5C17"/>
    <w:p w14:paraId="674E2044" w14:textId="77777777" w:rsidR="002F5C17" w:rsidRDefault="002F5C17" w:rsidP="002F5C17">
      <w:pPr>
        <w:rPr>
          <w:sz w:val="24"/>
          <w:szCs w:val="24"/>
        </w:rPr>
      </w:pPr>
      <w:r w:rsidRPr="00522F22">
        <w:rPr>
          <w:sz w:val="24"/>
          <w:szCs w:val="24"/>
        </w:rPr>
        <w:t>Cher(e)s Lulu, cher(e)s membres,</w:t>
      </w:r>
    </w:p>
    <w:p w14:paraId="3B38AD51" w14:textId="77777777" w:rsidR="00522F22" w:rsidRPr="00522F22" w:rsidRDefault="00522F22" w:rsidP="002F5C17">
      <w:pPr>
        <w:rPr>
          <w:sz w:val="24"/>
          <w:szCs w:val="24"/>
        </w:rPr>
      </w:pPr>
    </w:p>
    <w:p w14:paraId="085DC363" w14:textId="0429B191" w:rsidR="002F5C17" w:rsidRPr="00522F22" w:rsidRDefault="00565D24" w:rsidP="002F5C17">
      <w:pPr>
        <w:rPr>
          <w:sz w:val="24"/>
          <w:szCs w:val="24"/>
        </w:rPr>
      </w:pPr>
      <w:r>
        <w:rPr>
          <w:sz w:val="24"/>
          <w:szCs w:val="24"/>
        </w:rPr>
        <w:t>J</w:t>
      </w:r>
      <w:r w:rsidR="002F5C17" w:rsidRPr="00522F22">
        <w:rPr>
          <w:sz w:val="24"/>
          <w:szCs w:val="24"/>
        </w:rPr>
        <w:t xml:space="preserve">e tiens à vous remercier chaleureusement pour votre engagement </w:t>
      </w:r>
      <w:r>
        <w:rPr>
          <w:sz w:val="24"/>
          <w:szCs w:val="24"/>
        </w:rPr>
        <w:t xml:space="preserve">sans faille </w:t>
      </w:r>
      <w:r w:rsidR="002F5C17" w:rsidRPr="00522F22">
        <w:rPr>
          <w:sz w:val="24"/>
          <w:szCs w:val="24"/>
        </w:rPr>
        <w:t xml:space="preserve">et votre </w:t>
      </w:r>
      <w:r>
        <w:rPr>
          <w:sz w:val="24"/>
          <w:szCs w:val="24"/>
        </w:rPr>
        <w:t xml:space="preserve">dévouement </w:t>
      </w:r>
      <w:r w:rsidR="002F5C17" w:rsidRPr="00522F22">
        <w:rPr>
          <w:sz w:val="24"/>
          <w:szCs w:val="24"/>
        </w:rPr>
        <w:t xml:space="preserve">aux actions de votre association durant </w:t>
      </w:r>
      <w:r w:rsidR="005E4913">
        <w:rPr>
          <w:sz w:val="24"/>
          <w:szCs w:val="24"/>
        </w:rPr>
        <w:t xml:space="preserve">toutes ces </w:t>
      </w:r>
      <w:r w:rsidR="002F5C17" w:rsidRPr="00522F22">
        <w:rPr>
          <w:sz w:val="24"/>
          <w:szCs w:val="24"/>
        </w:rPr>
        <w:t>année</w:t>
      </w:r>
      <w:r w:rsidR="005E4913">
        <w:rPr>
          <w:sz w:val="24"/>
          <w:szCs w:val="24"/>
        </w:rPr>
        <w:t>s</w:t>
      </w:r>
      <w:r w:rsidR="002F5C17" w:rsidRPr="00522F22">
        <w:rPr>
          <w:sz w:val="24"/>
          <w:szCs w:val="24"/>
        </w:rPr>
        <w:t xml:space="preserve">. Grâce à votre aide, nous avons pu rendre service à de nombreux </w:t>
      </w:r>
      <w:proofErr w:type="spellStart"/>
      <w:r w:rsidR="002F5C17" w:rsidRPr="00522F22">
        <w:rPr>
          <w:sz w:val="24"/>
          <w:szCs w:val="24"/>
        </w:rPr>
        <w:t>palinzards</w:t>
      </w:r>
      <w:proofErr w:type="spellEnd"/>
      <w:r w:rsidR="002F5C17" w:rsidRPr="00522F22">
        <w:rPr>
          <w:sz w:val="24"/>
          <w:szCs w:val="24"/>
        </w:rPr>
        <w:t xml:space="preserve"> qui ont pu bénéficier d’un soutien et d’une aide précieuse. </w:t>
      </w:r>
      <w:r>
        <w:rPr>
          <w:sz w:val="24"/>
          <w:szCs w:val="24"/>
        </w:rPr>
        <w:t>Chaque geste compte, et grâce à votre énergie et à vos actions, notre association continue de bâtir une vie plus humaine pour tous à Epalinges.</w:t>
      </w:r>
    </w:p>
    <w:p w14:paraId="101D60F8" w14:textId="71538472" w:rsidR="002F5C17" w:rsidRPr="00522F22" w:rsidRDefault="00565D24" w:rsidP="002F5C17">
      <w:pPr>
        <w:rPr>
          <w:sz w:val="24"/>
          <w:szCs w:val="24"/>
        </w:rPr>
      </w:pPr>
      <w:r>
        <w:rPr>
          <w:sz w:val="24"/>
          <w:szCs w:val="24"/>
        </w:rPr>
        <w:t>Depuis</w:t>
      </w:r>
      <w:r w:rsidR="005E4913">
        <w:rPr>
          <w:sz w:val="24"/>
          <w:szCs w:val="24"/>
        </w:rPr>
        <w:t xml:space="preserve"> 2022, </w:t>
      </w:r>
      <w:r w:rsidR="002F5C17" w:rsidRPr="00522F22">
        <w:rPr>
          <w:sz w:val="24"/>
          <w:szCs w:val="24"/>
        </w:rPr>
        <w:t xml:space="preserve">un second projet </w:t>
      </w:r>
      <w:proofErr w:type="spellStart"/>
      <w:r>
        <w:rPr>
          <w:sz w:val="24"/>
          <w:szCs w:val="24"/>
        </w:rPr>
        <w:t>à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vu</w:t>
      </w:r>
      <w:proofErr w:type="spellEnd"/>
      <w:r>
        <w:rPr>
          <w:sz w:val="24"/>
          <w:szCs w:val="24"/>
        </w:rPr>
        <w:t xml:space="preserve"> le jour, </w:t>
      </w:r>
      <w:r w:rsidR="005E4913">
        <w:rPr>
          <w:sz w:val="24"/>
          <w:szCs w:val="24"/>
        </w:rPr>
        <w:t>accès sur la</w:t>
      </w:r>
      <w:r w:rsidR="002F5C17" w:rsidRPr="00522F22">
        <w:rPr>
          <w:sz w:val="24"/>
          <w:szCs w:val="24"/>
        </w:rPr>
        <w:t xml:space="preserve"> lutte contre le gaspillage alimentaire à Epalinges, avec l’installation d’un réfrigérateur public sur la place de la Croix-Blanche. « Madame Frigo » est </w:t>
      </w:r>
      <w:proofErr w:type="gramStart"/>
      <w:r w:rsidR="002F5C17" w:rsidRPr="00522F22">
        <w:rPr>
          <w:sz w:val="24"/>
          <w:szCs w:val="24"/>
        </w:rPr>
        <w:t>géré</w:t>
      </w:r>
      <w:proofErr w:type="gramEnd"/>
      <w:r w:rsidR="002F5C17" w:rsidRPr="00522F22">
        <w:rPr>
          <w:sz w:val="24"/>
          <w:szCs w:val="24"/>
        </w:rPr>
        <w:t xml:space="preserve"> par une équipe de LULU très motivée</w:t>
      </w:r>
      <w:r>
        <w:rPr>
          <w:sz w:val="24"/>
          <w:szCs w:val="24"/>
        </w:rPr>
        <w:t xml:space="preserve">, qui a pour but principal la </w:t>
      </w:r>
      <w:r w:rsidR="002F5C17" w:rsidRPr="00522F22">
        <w:rPr>
          <w:sz w:val="24"/>
          <w:szCs w:val="24"/>
        </w:rPr>
        <w:t>lutte contre le gaspillage alimentaire.</w:t>
      </w:r>
    </w:p>
    <w:p w14:paraId="521DBFD1" w14:textId="7BCD15F9" w:rsidR="002F5C17" w:rsidRPr="00522F22" w:rsidRDefault="002F5C17" w:rsidP="002F5C17">
      <w:pPr>
        <w:rPr>
          <w:sz w:val="24"/>
          <w:szCs w:val="24"/>
        </w:rPr>
      </w:pPr>
      <w:r w:rsidRPr="00522F22">
        <w:rPr>
          <w:sz w:val="24"/>
          <w:szCs w:val="24"/>
        </w:rPr>
        <w:t xml:space="preserve">Pour </w:t>
      </w:r>
      <w:r w:rsidR="00734FC0">
        <w:rPr>
          <w:sz w:val="24"/>
          <w:szCs w:val="24"/>
        </w:rPr>
        <w:t>les années à venir</w:t>
      </w:r>
      <w:r w:rsidRPr="00522F22">
        <w:rPr>
          <w:sz w:val="24"/>
          <w:szCs w:val="24"/>
        </w:rPr>
        <w:t xml:space="preserve">, nous comptons bien entendu poursuivre les actions de notre association que nous développons depuis 2017 et espérons pouvoir toujours compter sur votre participation et votre </w:t>
      </w:r>
      <w:r w:rsidR="00565D24">
        <w:rPr>
          <w:sz w:val="24"/>
          <w:szCs w:val="24"/>
        </w:rPr>
        <w:t xml:space="preserve">précieux </w:t>
      </w:r>
      <w:r w:rsidRPr="00522F22">
        <w:rPr>
          <w:sz w:val="24"/>
          <w:szCs w:val="24"/>
        </w:rPr>
        <w:t xml:space="preserve">soutien. </w:t>
      </w:r>
    </w:p>
    <w:p w14:paraId="5A5497D4" w14:textId="77777777" w:rsidR="002F5C17" w:rsidRPr="00522F22" w:rsidRDefault="002F5C17" w:rsidP="002F5C17">
      <w:pPr>
        <w:rPr>
          <w:sz w:val="24"/>
          <w:szCs w:val="24"/>
        </w:rPr>
      </w:pPr>
      <w:r w:rsidRPr="00522F22">
        <w:rPr>
          <w:sz w:val="24"/>
          <w:szCs w:val="24"/>
        </w:rPr>
        <w:t xml:space="preserve">La dynamique est en marche et, grâce à vous la bienveillance rayonne à Epalinges ! </w:t>
      </w:r>
    </w:p>
    <w:p w14:paraId="7A519739" w14:textId="77777777" w:rsidR="002F5C17" w:rsidRPr="00522F22" w:rsidRDefault="002F5C17" w:rsidP="002F5C17">
      <w:pPr>
        <w:rPr>
          <w:sz w:val="24"/>
          <w:szCs w:val="24"/>
        </w:rPr>
      </w:pPr>
      <w:r w:rsidRPr="00522F22">
        <w:rPr>
          <w:sz w:val="24"/>
          <w:szCs w:val="24"/>
        </w:rPr>
        <w:t>Mes remerciements vont également aux membres du comité pour leur engagement et leur soutien durant toute l’année.</w:t>
      </w:r>
    </w:p>
    <w:p w14:paraId="27236589" w14:textId="67DBE8ED" w:rsidR="002F5C17" w:rsidRDefault="002F5C17" w:rsidP="002F5C17">
      <w:pPr>
        <w:ind w:right="141"/>
        <w:rPr>
          <w:sz w:val="24"/>
          <w:szCs w:val="24"/>
        </w:rPr>
      </w:pPr>
      <w:r w:rsidRPr="00522F22">
        <w:rPr>
          <w:sz w:val="24"/>
          <w:szCs w:val="24"/>
        </w:rPr>
        <w:t xml:space="preserve">Pour finir, </w:t>
      </w:r>
      <w:r w:rsidR="00565D24">
        <w:rPr>
          <w:sz w:val="24"/>
          <w:szCs w:val="24"/>
        </w:rPr>
        <w:t xml:space="preserve">Merci pour tout ce que vous faites. Ensemble, nous pouvons continuer à faire la différence. Enfin, </w:t>
      </w:r>
      <w:r w:rsidRPr="00522F22">
        <w:rPr>
          <w:sz w:val="24"/>
          <w:szCs w:val="24"/>
        </w:rPr>
        <w:t>je n’ai qu’un seul vœu :  que notre association puisse, pour de très nombreuses années encore, continuer à s’engager pour une société toujours plus humaine et solidaire à Epalinges.</w:t>
      </w:r>
    </w:p>
    <w:p w14:paraId="13FB0DF7" w14:textId="77777777" w:rsidR="002F5C17" w:rsidRDefault="002F5C17" w:rsidP="002F5C17">
      <w:pPr>
        <w:rPr>
          <w:sz w:val="24"/>
          <w:szCs w:val="24"/>
        </w:rPr>
      </w:pPr>
    </w:p>
    <w:p w14:paraId="2153845D" w14:textId="77777777" w:rsidR="009318FD" w:rsidRPr="00522F22" w:rsidRDefault="009318FD" w:rsidP="002F5C17">
      <w:pPr>
        <w:rPr>
          <w:sz w:val="24"/>
          <w:szCs w:val="24"/>
        </w:rPr>
      </w:pPr>
    </w:p>
    <w:p w14:paraId="1C09B024" w14:textId="77777777" w:rsidR="002F5C17" w:rsidRDefault="002F5C17" w:rsidP="002F5C17">
      <w:pPr>
        <w:rPr>
          <w:sz w:val="24"/>
          <w:szCs w:val="24"/>
        </w:rPr>
      </w:pPr>
      <w:r w:rsidRPr="00522F22">
        <w:rPr>
          <w:sz w:val="24"/>
          <w:szCs w:val="24"/>
        </w:rPr>
        <w:t>Bien cordialement</w:t>
      </w:r>
    </w:p>
    <w:p w14:paraId="3AB70C13" w14:textId="77777777" w:rsidR="00DE7589" w:rsidRPr="00522F22" w:rsidRDefault="00DE7589" w:rsidP="002F5C17">
      <w:pPr>
        <w:rPr>
          <w:sz w:val="24"/>
          <w:szCs w:val="24"/>
        </w:rPr>
      </w:pPr>
    </w:p>
    <w:p w14:paraId="1B571B2F" w14:textId="77777777" w:rsidR="002F5C17" w:rsidRPr="00522F22" w:rsidRDefault="002F5C17" w:rsidP="002F5C17">
      <w:pPr>
        <w:rPr>
          <w:sz w:val="24"/>
          <w:szCs w:val="24"/>
        </w:rPr>
      </w:pPr>
    </w:p>
    <w:p w14:paraId="77BA8B39" w14:textId="77777777" w:rsidR="002F5C17" w:rsidRPr="00522F22" w:rsidRDefault="002F5C17" w:rsidP="00DE7589">
      <w:pPr>
        <w:ind w:left="3600" w:firstLine="720"/>
        <w:rPr>
          <w:sz w:val="24"/>
          <w:szCs w:val="24"/>
        </w:rPr>
      </w:pPr>
      <w:r w:rsidRPr="00522F22">
        <w:rPr>
          <w:sz w:val="24"/>
          <w:szCs w:val="24"/>
        </w:rPr>
        <w:t>Nadia Benyacoub</w:t>
      </w:r>
    </w:p>
    <w:p w14:paraId="4A7C0FE7" w14:textId="77777777" w:rsidR="00CC6025" w:rsidRPr="00CC6025" w:rsidRDefault="002F5C17" w:rsidP="00CC6025">
      <w:pPr>
        <w:ind w:left="3600" w:firstLine="720"/>
        <w:rPr>
          <w:sz w:val="24"/>
          <w:szCs w:val="24"/>
        </w:rPr>
      </w:pPr>
      <w:r w:rsidRPr="00522F22">
        <w:rPr>
          <w:sz w:val="24"/>
          <w:szCs w:val="24"/>
        </w:rPr>
        <w:t xml:space="preserve">Présidente </w:t>
      </w:r>
    </w:p>
    <w:p w14:paraId="3F81EF43" w14:textId="1CB36BB3" w:rsidR="002F5C17" w:rsidRPr="00676A87" w:rsidRDefault="001B1D36" w:rsidP="001B1D36">
      <w:pPr>
        <w:pStyle w:val="Titre1"/>
        <w:spacing w:line="240" w:lineRule="auto"/>
        <w:rPr>
          <w:color w:val="507D00" w:themeColor="accent1" w:themeShade="BF"/>
          <w:sz w:val="36"/>
        </w:rPr>
      </w:pPr>
      <w:r w:rsidRPr="00AC0B7F">
        <w:rPr>
          <w:noProof/>
          <w:color w:val="507D00" w:themeColor="accent1" w:themeShade="BF"/>
          <w:sz w:val="36"/>
          <w:lang w:val="en-US" w:bidi="ar-SA"/>
        </w:rPr>
        <w:lastRenderedPageBreak/>
        <mc:AlternateContent>
          <mc:Choice Requires="wps">
            <w:drawing>
              <wp:anchor distT="0" distB="0" distL="0" distR="0" simplePos="0" relativeHeight="251666432" behindDoc="0" locked="0" layoutInCell="1" allowOverlap="0" wp14:anchorId="157DA578" wp14:editId="02CD297B">
                <wp:simplePos x="0" y="0"/>
                <wp:positionH relativeFrom="page">
                  <wp:posOffset>10795</wp:posOffset>
                </wp:positionH>
                <wp:positionV relativeFrom="line">
                  <wp:posOffset>59976</wp:posOffset>
                </wp:positionV>
                <wp:extent cx="2277110" cy="4210685"/>
                <wp:effectExtent l="0" t="0" r="0" b="5715"/>
                <wp:wrapSquare wrapText="bothSides"/>
                <wp:docPr id="13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77110" cy="4210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D9DA0F" w14:textId="02AC7BAF" w:rsidR="002F5C17" w:rsidRDefault="001B1D36" w:rsidP="00B96953">
                            <w:pPr>
                              <w:pStyle w:val="Citationintense"/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11ABB6" wp14:editId="4E6030A0">
                                  <wp:extent cx="1673860" cy="1791335"/>
                                  <wp:effectExtent l="0" t="0" r="2540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 8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3860" cy="17913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278965" wp14:editId="749F9DAF">
                                  <wp:extent cx="1673860" cy="1791335"/>
                                  <wp:effectExtent l="0" t="0" r="2540" b="0"/>
                                  <wp:docPr id="3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 3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3860" cy="17913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DA578" id="_x0000_s1027" type="#_x0000_t202" alt="Title: Barre latérale" style="position:absolute;margin-left:.85pt;margin-top:4.7pt;width:179.3pt;height:331.55pt;z-index:251666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" o:allowoverlap="f" stroked="f" strokeweight=".5pt">
                <v:path arrowok="t"/>
                <v:textbox inset="36pt,0,11.52pt,18pt">
                  <w:txbxContent>
                    <w:p w14:paraId="55D9DA0F" w14:textId="02AC7BAF" w:rsidR="002F5C17" w:rsidRDefault="001B1D36" w:rsidP="00B96953">
                      <w:pPr>
                        <w:pStyle w:val="Citationintense"/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E11ABB6" wp14:editId="4E6030A0">
                            <wp:extent cx="1673860" cy="1791335"/>
                            <wp:effectExtent l="0" t="0" r="2540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 8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3860" cy="1791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F278965" wp14:editId="749F9DAF">
                            <wp:extent cx="1673860" cy="1791335"/>
                            <wp:effectExtent l="0" t="0" r="2540" b="0"/>
                            <wp:docPr id="3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 3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3860" cy="1791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  <w:r w:rsidR="002F5C17" w:rsidRPr="001B1D36">
        <w:rPr>
          <w:color w:val="000000" w:themeColor="text1"/>
          <w:sz w:val="40"/>
          <w:szCs w:val="40"/>
        </w:rPr>
        <w:t>Combien de membres aujourd’hui</w:t>
      </w:r>
      <w:r w:rsidR="005E4913" w:rsidRPr="001B1D36">
        <w:rPr>
          <w:color w:val="000000" w:themeColor="text1"/>
          <w:sz w:val="40"/>
          <w:szCs w:val="40"/>
        </w:rPr>
        <w:t xml:space="preserve"> </w:t>
      </w:r>
      <w:r w:rsidR="002F5C17" w:rsidRPr="001B1D36">
        <w:rPr>
          <w:color w:val="000000" w:themeColor="text1"/>
          <w:sz w:val="40"/>
          <w:szCs w:val="40"/>
        </w:rPr>
        <w:t>?..</w:t>
      </w:r>
      <w:r w:rsidR="00BA0B07" w:rsidRPr="001B1D36">
        <w:rPr>
          <w:color w:val="000000" w:themeColor="text1"/>
          <w:sz w:val="40"/>
          <w:szCs w:val="40"/>
        </w:rPr>
        <w:t xml:space="preserve">.  </w:t>
      </w:r>
      <w:r w:rsidR="00831580" w:rsidRPr="001B1D36">
        <w:rPr>
          <w:color w:val="000000" w:themeColor="text1"/>
          <w:sz w:val="40"/>
          <w:szCs w:val="40"/>
        </w:rPr>
        <w:t xml:space="preserve">  </w:t>
      </w:r>
      <w:r w:rsidR="00BA0B07">
        <w:rPr>
          <w:color w:val="181C23" w:themeColor="text2" w:themeShade="BF"/>
        </w:rPr>
        <w:t xml:space="preserve"> </w:t>
      </w:r>
      <w:r w:rsidR="002F5C17" w:rsidRPr="002F5C17">
        <w:rPr>
          <w:color w:val="181C23" w:themeColor="text2" w:themeShade="BF"/>
        </w:rPr>
        <w:t> </w:t>
      </w:r>
      <w:r w:rsidR="00D644C6">
        <w:tab/>
      </w:r>
      <w:r w:rsidR="00D644C6">
        <w:tab/>
      </w:r>
      <w:r w:rsidR="00D644C6">
        <w:tab/>
      </w:r>
    </w:p>
    <w:p w14:paraId="51FBB35A" w14:textId="13BD06B6" w:rsidR="00676A87" w:rsidRDefault="002F5C17" w:rsidP="00522F22">
      <w:pPr>
        <w:rPr>
          <w:color w:val="000000" w:themeColor="text1"/>
          <w:sz w:val="24"/>
          <w:szCs w:val="24"/>
        </w:rPr>
      </w:pPr>
      <w:r w:rsidRPr="00E75A95">
        <w:rPr>
          <w:rFonts w:ascii="Arial" w:hAnsi="Arial" w:cs="Arial"/>
          <w:i/>
          <w:iCs/>
          <w:noProof/>
          <w:color w:val="91669C" w:themeColor="accent6"/>
        </w:rPr>
        <w:drawing>
          <wp:inline distT="0" distB="0" distL="0" distR="0" wp14:anchorId="1A375A26" wp14:editId="158A7E02">
            <wp:extent cx="4729480" cy="3057427"/>
            <wp:effectExtent l="0" t="0" r="7620" b="16510"/>
            <wp:docPr id="17" name="Graphique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5A15152B" w14:textId="75B80FC7" w:rsidR="00676A87" w:rsidRDefault="00676A87" w:rsidP="00676A87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2023 : 10 nouveaux inscrits et 6 départs de la liste des </w:t>
      </w:r>
      <w:proofErr w:type="gramStart"/>
      <w:r>
        <w:rPr>
          <w:color w:val="000000" w:themeColor="text1"/>
          <w:sz w:val="24"/>
          <w:szCs w:val="24"/>
        </w:rPr>
        <w:t>membres:</w:t>
      </w:r>
      <w:proofErr w:type="gramEnd"/>
      <w:r>
        <w:rPr>
          <w:color w:val="000000" w:themeColor="text1"/>
          <w:sz w:val="24"/>
          <w:szCs w:val="24"/>
        </w:rPr>
        <w:t xml:space="preserve"> (2 décès – 4 déménagements)</w:t>
      </w:r>
    </w:p>
    <w:p w14:paraId="6FB8FC0D" w14:textId="28E9FE7C" w:rsidR="00676A87" w:rsidRDefault="00676A87" w:rsidP="00522F22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2024 : 12 nouveaux inscrits</w:t>
      </w:r>
    </w:p>
    <w:p w14:paraId="0EAC576C" w14:textId="77777777" w:rsidR="00676A87" w:rsidRDefault="00676A87" w:rsidP="00676A87">
      <w:pPr>
        <w:rPr>
          <w:szCs w:val="34"/>
        </w:rPr>
      </w:pPr>
      <w:r>
        <w:rPr>
          <w:color w:val="000000" w:themeColor="text1"/>
          <w:sz w:val="24"/>
          <w:szCs w:val="24"/>
        </w:rPr>
        <w:t xml:space="preserve">   </w:t>
      </w:r>
      <w:r w:rsidR="002F5C17" w:rsidRPr="00526451">
        <w:rPr>
          <w:color w:val="000000" w:themeColor="text1"/>
          <w:sz w:val="24"/>
          <w:szCs w:val="24"/>
        </w:rPr>
        <w:t>Remerciement</w:t>
      </w:r>
      <w:r w:rsidR="00BA0B07">
        <w:rPr>
          <w:color w:val="000000" w:themeColor="text1"/>
          <w:sz w:val="24"/>
          <w:szCs w:val="24"/>
        </w:rPr>
        <w:t>s</w:t>
      </w:r>
      <w:r w:rsidR="002F5C17" w:rsidRPr="00526451">
        <w:rPr>
          <w:color w:val="000000" w:themeColor="text1"/>
          <w:sz w:val="24"/>
          <w:szCs w:val="24"/>
        </w:rPr>
        <w:t xml:space="preserve"> à tous les LULU</w:t>
      </w:r>
      <w:r>
        <w:rPr>
          <w:color w:val="000000" w:themeColor="text1"/>
          <w:sz w:val="24"/>
          <w:szCs w:val="24"/>
        </w:rPr>
        <w:t xml:space="preserve"> et </w:t>
      </w:r>
      <w:r w:rsidR="001B1D36">
        <w:rPr>
          <w:color w:val="000000" w:themeColor="text1"/>
          <w:sz w:val="24"/>
          <w:szCs w:val="24"/>
        </w:rPr>
        <w:t xml:space="preserve">à tous les membres sympathisants </w:t>
      </w:r>
      <w:r w:rsidR="002F5C17" w:rsidRPr="00526451">
        <w:rPr>
          <w:color w:val="000000" w:themeColor="text1"/>
          <w:sz w:val="24"/>
          <w:szCs w:val="24"/>
        </w:rPr>
        <w:t>!</w:t>
      </w:r>
      <w:r w:rsidR="00AC0B7F">
        <w:rPr>
          <w:color w:val="000000" w:themeColor="text1"/>
          <w:sz w:val="24"/>
          <w:szCs w:val="24"/>
        </w:rPr>
        <w:t xml:space="preserve"> </w:t>
      </w:r>
      <w:r w:rsidR="00AC0B7F" w:rsidRPr="00BA0B07">
        <w:rPr>
          <w:color w:val="000000" w:themeColor="text1"/>
          <w:sz w:val="32"/>
          <w:szCs w:val="24"/>
        </w:rPr>
        <w:t xml:space="preserve"> </w:t>
      </w:r>
      <w:r w:rsidR="00903667">
        <w:rPr>
          <w:szCs w:val="34"/>
        </w:rPr>
        <w:t xml:space="preserve">     </w:t>
      </w:r>
    </w:p>
    <w:p w14:paraId="686184ED" w14:textId="57A864E3" w:rsidR="00676A87" w:rsidRDefault="00676A87" w:rsidP="00676A87">
      <w:pPr>
        <w:rPr>
          <w:szCs w:val="34"/>
        </w:rPr>
      </w:pPr>
    </w:p>
    <w:p w14:paraId="6DCB5E78" w14:textId="72333A3C" w:rsidR="00526451" w:rsidRPr="00676A87" w:rsidRDefault="00676A87" w:rsidP="00676A87">
      <w:pPr>
        <w:rPr>
          <w:color w:val="000000" w:themeColor="text1"/>
          <w:sz w:val="24"/>
          <w:szCs w:val="24"/>
        </w:rPr>
      </w:pPr>
      <w:r>
        <w:rPr>
          <w:noProof/>
          <w:lang w:val="en-US" w:bidi="ar-SA"/>
        </w:rPr>
        <mc:AlternateContent>
          <mc:Choice Requires="wps">
            <w:drawing>
              <wp:anchor distT="0" distB="0" distL="0" distR="0" simplePos="0" relativeHeight="251668480" behindDoc="0" locked="0" layoutInCell="1" allowOverlap="0" wp14:anchorId="6101257F" wp14:editId="575F1511">
                <wp:simplePos x="0" y="0"/>
                <wp:positionH relativeFrom="page">
                  <wp:posOffset>10048</wp:posOffset>
                </wp:positionH>
                <wp:positionV relativeFrom="line">
                  <wp:posOffset>68908</wp:posOffset>
                </wp:positionV>
                <wp:extent cx="2286254" cy="4488815"/>
                <wp:effectExtent l="0" t="0" r="0" b="0"/>
                <wp:wrapSquare wrapText="bothSides"/>
                <wp:docPr id="15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6254" cy="4488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C9563A" w14:textId="6252C9AC" w:rsidR="00526451" w:rsidRDefault="00526451" w:rsidP="00AC0B7F">
                            <w:pPr>
                              <w:pStyle w:val="Citationintense"/>
                              <w:jc w:val="center"/>
                            </w:pPr>
                          </w:p>
                          <w:p w14:paraId="50FDB953" w14:textId="102B9E28" w:rsidR="00526451" w:rsidRDefault="00526451" w:rsidP="00AC0B7F">
                            <w:pPr>
                              <w:pStyle w:val="Citationintense"/>
                              <w:jc w:val="center"/>
                            </w:pPr>
                          </w:p>
                          <w:p w14:paraId="30BB7F38" w14:textId="05398FD9" w:rsidR="00526451" w:rsidRDefault="001B1D36" w:rsidP="00AC0B7F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50240B" wp14:editId="3354B738">
                                  <wp:extent cx="1682750" cy="2326005"/>
                                  <wp:effectExtent l="0" t="0" r="635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 10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2750" cy="2326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1257F" id="_x0000_s1028" type="#_x0000_t202" alt="Title: Barre latérale" style="position:absolute;margin-left:.8pt;margin-top:5.45pt;width:180pt;height:353.45pt;z-index:251668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" o:allowoverlap="f" stroked="f" strokeweight=".5pt">
                <v:path arrowok="t"/>
                <v:textbox inset="36pt,0,11.52pt,18pt">
                  <w:txbxContent>
                    <w:p w14:paraId="12C9563A" w14:textId="6252C9AC" w:rsidR="00526451" w:rsidRDefault="00526451" w:rsidP="00AC0B7F">
                      <w:pPr>
                        <w:pStyle w:val="Citationintense"/>
                        <w:jc w:val="center"/>
                      </w:pPr>
                    </w:p>
                    <w:p w14:paraId="50FDB953" w14:textId="102B9E28" w:rsidR="00526451" w:rsidRDefault="00526451" w:rsidP="00AC0B7F">
                      <w:pPr>
                        <w:pStyle w:val="Citationintense"/>
                        <w:jc w:val="center"/>
                      </w:pPr>
                    </w:p>
                    <w:p w14:paraId="30BB7F38" w14:textId="05398FD9" w:rsidR="00526451" w:rsidRDefault="001B1D36" w:rsidP="00AC0B7F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50240B" wp14:editId="3354B738">
                            <wp:extent cx="1682750" cy="2326005"/>
                            <wp:effectExtent l="0" t="0" r="6350" b="0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age 10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2750" cy="2326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  <w:r w:rsidR="00526451" w:rsidRPr="001B1D36">
        <w:rPr>
          <w:color w:val="000000" w:themeColor="text1"/>
          <w:sz w:val="40"/>
          <w:szCs w:val="40"/>
        </w:rPr>
        <w:t xml:space="preserve">Tour d’horizon des actions </w:t>
      </w:r>
      <w:r w:rsidR="001B1D36" w:rsidRPr="001B1D36">
        <w:rPr>
          <w:color w:val="000000" w:themeColor="text1"/>
          <w:sz w:val="40"/>
          <w:szCs w:val="40"/>
        </w:rPr>
        <w:t>LULU</w:t>
      </w:r>
    </w:p>
    <w:p w14:paraId="40F21EC5" w14:textId="1B005B32" w:rsidR="001B1D36" w:rsidRPr="00235893" w:rsidRDefault="00235893" w:rsidP="00526451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Nombre</w:t>
      </w:r>
      <w:r w:rsidRPr="00526451">
        <w:rPr>
          <w:b/>
          <w:color w:val="000000" w:themeColor="text1"/>
          <w:sz w:val="28"/>
          <w:szCs w:val="28"/>
        </w:rPr>
        <w:t xml:space="preserve"> d’actions</w:t>
      </w:r>
      <w:r>
        <w:rPr>
          <w:b/>
          <w:color w:val="000000" w:themeColor="text1"/>
          <w:sz w:val="28"/>
          <w:szCs w:val="28"/>
        </w:rPr>
        <w:t> :</w:t>
      </w:r>
      <w:r w:rsidRPr="00526451">
        <w:rPr>
          <w:b/>
          <w:color w:val="000000" w:themeColor="text1"/>
          <w:sz w:val="28"/>
          <w:szCs w:val="28"/>
        </w:rPr>
        <w:t xml:space="preserve"> </w:t>
      </w:r>
    </w:p>
    <w:p w14:paraId="3037083B" w14:textId="76B53E80" w:rsidR="00526451" w:rsidRDefault="00526451" w:rsidP="00526451">
      <w:r>
        <w:rPr>
          <w:noProof/>
        </w:rPr>
        <w:drawing>
          <wp:inline distT="0" distB="0" distL="0" distR="0" wp14:anchorId="539416BE" wp14:editId="435A3522">
            <wp:extent cx="4368800" cy="3081867"/>
            <wp:effectExtent l="0" t="0" r="12700" b="17145"/>
            <wp:docPr id="57" name="Graphique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6DCDBFE1" w14:textId="6D4559A2" w:rsidR="001B1D36" w:rsidRDefault="001B1D36" w:rsidP="0018110B">
      <w:pPr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</w:t>
      </w:r>
      <w:r w:rsidR="00522F22" w:rsidRPr="001B1D36">
        <w:rPr>
          <w:i/>
          <w:sz w:val="24"/>
          <w:szCs w:val="24"/>
        </w:rPr>
        <w:t>A</w:t>
      </w:r>
      <w:r w:rsidR="00526451" w:rsidRPr="001B1D36">
        <w:rPr>
          <w:i/>
          <w:sz w:val="24"/>
          <w:szCs w:val="24"/>
        </w:rPr>
        <w:t>nnée 2021 : année « Covid</w:t>
      </w:r>
      <w:r w:rsidR="00676A87">
        <w:rPr>
          <w:i/>
          <w:sz w:val="24"/>
          <w:szCs w:val="24"/>
        </w:rPr>
        <w:t> »</w:t>
      </w:r>
    </w:p>
    <w:p w14:paraId="48A7E886" w14:textId="1DA68C6A" w:rsidR="001B1D36" w:rsidRPr="001B1D36" w:rsidRDefault="001B1D36" w:rsidP="0018110B">
      <w:pPr>
        <w:rPr>
          <w:i/>
          <w:sz w:val="24"/>
          <w:szCs w:val="24"/>
        </w:rPr>
      </w:pPr>
    </w:p>
    <w:p w14:paraId="33806C09" w14:textId="19658A6A" w:rsidR="001B1D36" w:rsidRDefault="00676A87" w:rsidP="0018110B">
      <w:pPr>
        <w:rPr>
          <w:b/>
          <w:color w:val="000000" w:themeColor="text1"/>
          <w:sz w:val="40"/>
          <w:szCs w:val="40"/>
        </w:rPr>
      </w:pPr>
      <w:r w:rsidRPr="00831580">
        <w:rPr>
          <w:b/>
          <w:noProof/>
          <w:color w:val="507D00" w:themeColor="accent1" w:themeShade="BF"/>
          <w:sz w:val="36"/>
          <w:szCs w:val="36"/>
          <w:lang w:val="en-US" w:bidi="ar-SA"/>
        </w:rPr>
        <w:lastRenderedPageBreak/>
        <mc:AlternateContent>
          <mc:Choice Requires="wps">
            <w:drawing>
              <wp:anchor distT="0" distB="0" distL="0" distR="0" simplePos="0" relativeHeight="251701248" behindDoc="0" locked="0" layoutInCell="1" allowOverlap="0" wp14:anchorId="7AF0E828" wp14:editId="2BDDDF6B">
                <wp:simplePos x="0" y="0"/>
                <wp:positionH relativeFrom="page">
                  <wp:posOffset>69850</wp:posOffset>
                </wp:positionH>
                <wp:positionV relativeFrom="line">
                  <wp:posOffset>395605</wp:posOffset>
                </wp:positionV>
                <wp:extent cx="2095500" cy="9465310"/>
                <wp:effectExtent l="0" t="0" r="0" b="0"/>
                <wp:wrapSquare wrapText="bothSides"/>
                <wp:docPr id="22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5500" cy="946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2205FB" w14:textId="5C44DAE9" w:rsidR="00092926" w:rsidRDefault="001B1D36" w:rsidP="001B1D36">
                            <w:pPr>
                              <w:pStyle w:val="Citationintense"/>
                              <w:pBdr>
                                <w:bottom w:val="single" w:sz="8" w:space="22" w:color="323948" w:themeColor="text2" w:themeTint="E6"/>
                              </w:pBdr>
                              <w:tabs>
                                <w:tab w:val="left" w:pos="1276"/>
                                <w:tab w:val="left" w:pos="1360"/>
                              </w:tabs>
                              <w:ind w:right="-58"/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8EF848" wp14:editId="168CC7FE">
                                  <wp:extent cx="1207770" cy="1814432"/>
                                  <wp:effectExtent l="0" t="0" r="0" b="1905"/>
                                  <wp:docPr id="32" name="Imag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 18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0828" cy="18490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4C172B" w14:textId="77777777" w:rsidR="00235893" w:rsidRDefault="00235893" w:rsidP="00235893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 w:val="0"/>
                                <w:iCs/>
                                <w:noProof/>
                                <w:color w:val="E3393D"/>
                              </w:rPr>
                              <w:drawing>
                                <wp:inline distT="0" distB="0" distL="0" distR="0" wp14:anchorId="1C51B3E1" wp14:editId="77270048">
                                  <wp:extent cx="1943786" cy="1061155"/>
                                  <wp:effectExtent l="0" t="0" r="0" b="5715"/>
                                  <wp:docPr id="33" name="Imag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Unknown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973" cy="10858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21B42D" w14:textId="77777777" w:rsidR="00B17B36" w:rsidRDefault="00B17B36" w:rsidP="00235893">
                            <w:pPr>
                              <w:pStyle w:val="Citationintense"/>
                              <w:jc w:val="center"/>
                            </w:pPr>
                          </w:p>
                          <w:p w14:paraId="5409D6DF" w14:textId="77777777" w:rsidR="00235893" w:rsidRDefault="00235893" w:rsidP="00235893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 w:val="0"/>
                                <w:iCs/>
                                <w:noProof/>
                                <w:color w:val="E3393D"/>
                              </w:rPr>
                              <w:drawing>
                                <wp:inline distT="0" distB="0" distL="0" distR="0" wp14:anchorId="7BA45CAE" wp14:editId="42A17A94">
                                  <wp:extent cx="1800941" cy="1196622"/>
                                  <wp:effectExtent l="0" t="0" r="2540" b="0"/>
                                  <wp:docPr id="34" name="Imag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Unknown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1800" cy="1223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850F84" w14:textId="77777777" w:rsidR="00B17B36" w:rsidRDefault="00B17B36" w:rsidP="00235893">
                            <w:pPr>
                              <w:pStyle w:val="Citationintense"/>
                              <w:jc w:val="center"/>
                            </w:pPr>
                          </w:p>
                          <w:p w14:paraId="43B10103" w14:textId="77777777" w:rsidR="00235893" w:rsidRDefault="00235893" w:rsidP="00235893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 w:val="0"/>
                                <w:iCs/>
                                <w:noProof/>
                                <w:color w:val="E3393D"/>
                              </w:rPr>
                              <w:drawing>
                                <wp:inline distT="0" distB="0" distL="0" distR="0" wp14:anchorId="54AB9C2B" wp14:editId="6CE21712">
                                  <wp:extent cx="1839950" cy="1253066"/>
                                  <wp:effectExtent l="0" t="0" r="1905" b="4445"/>
                                  <wp:docPr id="36" name="Imag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1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6346" cy="12710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80A38F" w14:textId="2B8B9C4D" w:rsidR="00B17B36" w:rsidRDefault="001B1D36" w:rsidP="00235893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F7F2BE" wp14:editId="3428226A">
                                  <wp:extent cx="1643929" cy="1092200"/>
                                  <wp:effectExtent l="0" t="0" r="0" b="0"/>
                                  <wp:docPr id="39" name="Imag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3436" cy="10985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0F8C1F" w14:textId="77777777" w:rsidR="00235893" w:rsidRDefault="00235893" w:rsidP="00235893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  <w:p w14:paraId="417F861C" w14:textId="77777777" w:rsidR="00235893" w:rsidRDefault="00235893" w:rsidP="00235893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  <w:p w14:paraId="5448BBF5" w14:textId="77777777" w:rsidR="00235893" w:rsidRDefault="00235893" w:rsidP="00235893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  <w:p w14:paraId="055F9367" w14:textId="77777777" w:rsidR="00235893" w:rsidRDefault="00235893" w:rsidP="00235893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  <w:p w14:paraId="3EA69163" w14:textId="4CBAB835" w:rsidR="00235893" w:rsidRDefault="00676A87" w:rsidP="00235893"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0E828" id="_x0000_s1029" type="#_x0000_t202" alt="Title: Barre latérale" style="position:absolute;margin-left:5.5pt;margin-top:31.15pt;width:165pt;height:745.3pt;z-index:251701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" o:allowoverlap="f" stroked="f" strokeweight=".5pt">
                <v:path arrowok="t"/>
                <v:textbox inset="36pt,0,11.52pt,18pt">
                  <w:txbxContent>
                    <w:p w14:paraId="062205FB" w14:textId="5C44DAE9" w:rsidR="00092926" w:rsidRDefault="001B1D36" w:rsidP="001B1D36">
                      <w:pPr>
                        <w:pStyle w:val="Citationintense"/>
                        <w:pBdr>
                          <w:bottom w:val="single" w:sz="8" w:space="22" w:color="323948" w:themeColor="text2" w:themeTint="E6"/>
                        </w:pBdr>
                        <w:tabs>
                          <w:tab w:val="left" w:pos="1276"/>
                          <w:tab w:val="left" w:pos="1360"/>
                        </w:tabs>
                        <w:ind w:right="-58"/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8EF848" wp14:editId="168CC7FE">
                            <wp:extent cx="1207770" cy="1814432"/>
                            <wp:effectExtent l="0" t="0" r="0" b="1905"/>
                            <wp:docPr id="32" name="Imag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Image 18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0828" cy="18490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4C172B" w14:textId="77777777" w:rsidR="00235893" w:rsidRDefault="00235893" w:rsidP="00235893">
                      <w:pPr>
                        <w:pStyle w:val="Citationintense"/>
                        <w:jc w:val="center"/>
                      </w:pPr>
                      <w:r>
                        <w:rPr>
                          <w:rFonts w:ascii="Arial" w:hAnsi="Arial" w:cs="Arial"/>
                          <w:i w:val="0"/>
                          <w:iCs/>
                          <w:noProof/>
                          <w:color w:val="E3393D"/>
                        </w:rPr>
                        <w:drawing>
                          <wp:inline distT="0" distB="0" distL="0" distR="0" wp14:anchorId="1C51B3E1" wp14:editId="77270048">
                            <wp:extent cx="1943786" cy="1061155"/>
                            <wp:effectExtent l="0" t="0" r="0" b="5715"/>
                            <wp:docPr id="33" name="Imag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Unknown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973" cy="10858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C21B42D" w14:textId="77777777" w:rsidR="00B17B36" w:rsidRDefault="00B17B36" w:rsidP="00235893">
                      <w:pPr>
                        <w:pStyle w:val="Citationintense"/>
                        <w:jc w:val="center"/>
                      </w:pPr>
                    </w:p>
                    <w:p w14:paraId="5409D6DF" w14:textId="77777777" w:rsidR="00235893" w:rsidRDefault="00235893" w:rsidP="00235893">
                      <w:pPr>
                        <w:pStyle w:val="Citationintense"/>
                        <w:jc w:val="center"/>
                      </w:pPr>
                      <w:r>
                        <w:rPr>
                          <w:rFonts w:ascii="Arial" w:hAnsi="Arial" w:cs="Arial"/>
                          <w:i w:val="0"/>
                          <w:iCs/>
                          <w:noProof/>
                          <w:color w:val="E3393D"/>
                        </w:rPr>
                        <w:drawing>
                          <wp:inline distT="0" distB="0" distL="0" distR="0" wp14:anchorId="7BA45CAE" wp14:editId="42A17A94">
                            <wp:extent cx="1800941" cy="1196622"/>
                            <wp:effectExtent l="0" t="0" r="2540" b="0"/>
                            <wp:docPr id="34" name="Imag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Unknown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1800" cy="1223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850F84" w14:textId="77777777" w:rsidR="00B17B36" w:rsidRDefault="00B17B36" w:rsidP="00235893">
                      <w:pPr>
                        <w:pStyle w:val="Citationintense"/>
                        <w:jc w:val="center"/>
                      </w:pPr>
                    </w:p>
                    <w:p w14:paraId="43B10103" w14:textId="77777777" w:rsidR="00235893" w:rsidRDefault="00235893" w:rsidP="00235893">
                      <w:pPr>
                        <w:pStyle w:val="Citationintense"/>
                        <w:jc w:val="center"/>
                      </w:pPr>
                      <w:r>
                        <w:rPr>
                          <w:rFonts w:ascii="Arial" w:hAnsi="Arial" w:cs="Arial"/>
                          <w:i w:val="0"/>
                          <w:iCs/>
                          <w:noProof/>
                          <w:color w:val="E3393D"/>
                        </w:rPr>
                        <w:drawing>
                          <wp:inline distT="0" distB="0" distL="0" distR="0" wp14:anchorId="54AB9C2B" wp14:editId="6CE21712">
                            <wp:extent cx="1839950" cy="1253066"/>
                            <wp:effectExtent l="0" t="0" r="1905" b="4445"/>
                            <wp:docPr id="36" name="Imag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1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6346" cy="12710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80A38F" w14:textId="2B8B9C4D" w:rsidR="00B17B36" w:rsidRDefault="001B1D36" w:rsidP="00235893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F7F2BE" wp14:editId="3428226A">
                            <wp:extent cx="1643929" cy="1092200"/>
                            <wp:effectExtent l="0" t="0" r="0" b="0"/>
                            <wp:docPr id="39" name="Imag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3436" cy="10985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0F8C1F" w14:textId="77777777" w:rsidR="00235893" w:rsidRDefault="00235893" w:rsidP="00235893">
                      <w:pPr>
                        <w:pStyle w:val="Citationintense"/>
                        <w:ind w:right="420"/>
                        <w:jc w:val="center"/>
                      </w:pPr>
                    </w:p>
                    <w:p w14:paraId="417F861C" w14:textId="77777777" w:rsidR="00235893" w:rsidRDefault="00235893" w:rsidP="00235893">
                      <w:pPr>
                        <w:pStyle w:val="Citationintense"/>
                        <w:ind w:right="420"/>
                        <w:jc w:val="center"/>
                      </w:pPr>
                    </w:p>
                    <w:p w14:paraId="5448BBF5" w14:textId="77777777" w:rsidR="00235893" w:rsidRDefault="00235893" w:rsidP="00235893">
                      <w:pPr>
                        <w:pStyle w:val="Citationintense"/>
                        <w:ind w:right="420"/>
                        <w:jc w:val="center"/>
                      </w:pPr>
                    </w:p>
                    <w:p w14:paraId="055F9367" w14:textId="77777777" w:rsidR="00235893" w:rsidRDefault="00235893" w:rsidP="00235893">
                      <w:pPr>
                        <w:pStyle w:val="Citationintense"/>
                        <w:ind w:right="420"/>
                        <w:jc w:val="center"/>
                      </w:pPr>
                    </w:p>
                    <w:p w14:paraId="3EA69163" w14:textId="4CBAB835" w:rsidR="00235893" w:rsidRDefault="00676A87" w:rsidP="00235893">
                      <w:r>
                        <w:t xml:space="preserve">   </w:t>
                      </w: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  <w:r w:rsidR="0018110B" w:rsidRPr="001B1D36">
        <w:rPr>
          <w:b/>
          <w:color w:val="000000" w:themeColor="text1"/>
          <w:sz w:val="40"/>
          <w:szCs w:val="40"/>
        </w:rPr>
        <w:t xml:space="preserve">Types d’actions : </w:t>
      </w:r>
    </w:p>
    <w:p w14:paraId="694707FD" w14:textId="77777777" w:rsidR="00676A87" w:rsidRDefault="00676A87" w:rsidP="0018110B">
      <w:pPr>
        <w:rPr>
          <w:b/>
          <w:color w:val="000000" w:themeColor="text1"/>
          <w:sz w:val="40"/>
          <w:szCs w:val="40"/>
        </w:rPr>
      </w:pPr>
    </w:p>
    <w:p w14:paraId="6FCFC290" w14:textId="0EDC6ECA" w:rsidR="005D60E3" w:rsidRPr="00676A87" w:rsidRDefault="001B1D36" w:rsidP="005D60E3">
      <w:pPr>
        <w:rPr>
          <w:i/>
          <w:color w:val="000000" w:themeColor="text1"/>
          <w:sz w:val="40"/>
          <w:szCs w:val="40"/>
        </w:rPr>
      </w:pPr>
      <w:r>
        <w:rPr>
          <w:i/>
          <w:noProof/>
          <w:color w:val="000000" w:themeColor="text1"/>
          <w:sz w:val="40"/>
          <w:szCs w:val="40"/>
        </w:rPr>
        <w:drawing>
          <wp:inline distT="0" distB="0" distL="0" distR="0" wp14:anchorId="6C2D8168" wp14:editId="060B170B">
            <wp:extent cx="4255911" cy="3574767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276" cy="364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35C8C" w14:textId="13C11A1C" w:rsidR="00676A87" w:rsidRDefault="005D60E3" w:rsidP="00D644C6">
      <w:pPr>
        <w:rPr>
          <w:i/>
          <w:color w:val="000000" w:themeColor="text1"/>
          <w:sz w:val="22"/>
          <w:szCs w:val="28"/>
        </w:rPr>
      </w:pPr>
      <w:r w:rsidRPr="006F4C56">
        <w:rPr>
          <w:i/>
          <w:color w:val="000000" w:themeColor="text1"/>
          <w:sz w:val="24"/>
          <w:szCs w:val="28"/>
        </w:rPr>
        <w:t>Ces chiffres ne tiennent pas comptent des actions qui continuent régulière</w:t>
      </w:r>
      <w:r w:rsidR="002C148A">
        <w:rPr>
          <w:i/>
          <w:color w:val="000000" w:themeColor="text1"/>
          <w:sz w:val="24"/>
          <w:szCs w:val="28"/>
        </w:rPr>
        <w:t>ment</w:t>
      </w:r>
      <w:r w:rsidRPr="006F4C56">
        <w:rPr>
          <w:i/>
          <w:color w:val="000000" w:themeColor="text1"/>
          <w:sz w:val="24"/>
          <w:szCs w:val="28"/>
        </w:rPr>
        <w:t xml:space="preserve"> tout au long de l’année </w:t>
      </w:r>
      <w:r w:rsidRPr="002C148A">
        <w:rPr>
          <w:i/>
          <w:color w:val="000000" w:themeColor="text1"/>
          <w:sz w:val="22"/>
          <w:szCs w:val="28"/>
        </w:rPr>
        <w:t>(exemple : sortir un chien 1 fois par semaine, promener un personne âgée 2 fois par semaine</w:t>
      </w:r>
      <w:r w:rsidR="002C148A" w:rsidRPr="002C148A">
        <w:rPr>
          <w:i/>
          <w:color w:val="000000" w:themeColor="text1"/>
          <w:sz w:val="22"/>
          <w:szCs w:val="28"/>
        </w:rPr>
        <w:t xml:space="preserve"> depuis plus d’1année</w:t>
      </w:r>
      <w:r w:rsidR="002C148A">
        <w:rPr>
          <w:i/>
          <w:color w:val="000000" w:themeColor="text1"/>
          <w:sz w:val="22"/>
          <w:szCs w:val="28"/>
        </w:rPr>
        <w:t>, cours de tricot</w:t>
      </w:r>
      <w:r w:rsidRPr="002C148A">
        <w:rPr>
          <w:i/>
          <w:color w:val="000000" w:themeColor="text1"/>
          <w:sz w:val="22"/>
          <w:szCs w:val="28"/>
        </w:rPr>
        <w:t>…)</w:t>
      </w:r>
    </w:p>
    <w:p w14:paraId="487EB791" w14:textId="36405B41" w:rsidR="00676A87" w:rsidRDefault="00676A87" w:rsidP="00D644C6">
      <w:pPr>
        <w:rPr>
          <w:i/>
          <w:color w:val="000000" w:themeColor="text1"/>
          <w:sz w:val="22"/>
          <w:szCs w:val="28"/>
        </w:rPr>
      </w:pPr>
      <w:r>
        <w:rPr>
          <w:i/>
          <w:color w:val="000000" w:themeColor="text1"/>
          <w:sz w:val="22"/>
          <w:szCs w:val="28"/>
        </w:rPr>
        <w:t>Transport en voiture durant 3 jours d’une élève de Bois-Murat (demande de l’école)</w:t>
      </w:r>
    </w:p>
    <w:p w14:paraId="0B4F7A01" w14:textId="77777777" w:rsidR="00676A87" w:rsidRDefault="00676A87" w:rsidP="00D644C6">
      <w:pPr>
        <w:rPr>
          <w:i/>
          <w:color w:val="000000" w:themeColor="text1"/>
          <w:sz w:val="22"/>
          <w:szCs w:val="28"/>
        </w:rPr>
      </w:pPr>
    </w:p>
    <w:p w14:paraId="67EA7B8C" w14:textId="4AFA1D4E" w:rsidR="00676A87" w:rsidRPr="00C24381" w:rsidRDefault="00676A87" w:rsidP="00676A87">
      <w:pPr>
        <w:rPr>
          <w:b/>
          <w:color w:val="000000" w:themeColor="text1"/>
          <w:sz w:val="40"/>
          <w:szCs w:val="40"/>
        </w:rPr>
      </w:pPr>
      <w:r w:rsidRPr="001B1D36">
        <w:rPr>
          <w:b/>
          <w:color w:val="000000" w:themeColor="text1"/>
          <w:sz w:val="40"/>
          <w:szCs w:val="40"/>
        </w:rPr>
        <w:t>Demande d’aide : % Femmes / Homm</w:t>
      </w:r>
      <w:r>
        <w:rPr>
          <w:b/>
          <w:color w:val="000000" w:themeColor="text1"/>
          <w:sz w:val="40"/>
          <w:szCs w:val="40"/>
        </w:rPr>
        <w:t>es</w:t>
      </w:r>
    </w:p>
    <w:p w14:paraId="435153D8" w14:textId="65BA262E" w:rsidR="00676A87" w:rsidRDefault="00676A87" w:rsidP="00676A87">
      <w:pPr>
        <w:rPr>
          <w:b/>
          <w:color w:val="6CA800" w:themeColor="accent1"/>
          <w:sz w:val="28"/>
          <w:szCs w:val="28"/>
        </w:rPr>
      </w:pPr>
      <w:r>
        <w:rPr>
          <w:b/>
          <w:color w:val="6CA800" w:themeColor="accent1"/>
          <w:sz w:val="28"/>
          <w:szCs w:val="28"/>
        </w:rPr>
        <w:t xml:space="preserve">                          </w:t>
      </w:r>
      <w:r>
        <w:rPr>
          <w:b/>
          <w:noProof/>
          <w:color w:val="7D7111" w:themeColor="accent2" w:themeShade="80"/>
          <w:sz w:val="28"/>
          <w:szCs w:val="28"/>
        </w:rPr>
        <w:drawing>
          <wp:inline distT="0" distB="0" distL="0" distR="0" wp14:anchorId="7A0BDF8F" wp14:editId="475BE1DA">
            <wp:extent cx="2384927" cy="2481943"/>
            <wp:effectExtent l="0" t="0" r="317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766" cy="2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41012" w14:textId="448153C4" w:rsidR="00676A87" w:rsidRDefault="00676A87" w:rsidP="00676A87">
      <w:pPr>
        <w:rPr>
          <w:i/>
          <w:color w:val="000000" w:themeColor="text1"/>
          <w:sz w:val="22"/>
          <w:szCs w:val="28"/>
        </w:rPr>
      </w:pPr>
      <w:r>
        <w:rPr>
          <w:i/>
          <w:color w:val="000000" w:themeColor="text1"/>
          <w:sz w:val="22"/>
          <w:szCs w:val="28"/>
        </w:rPr>
        <w:t xml:space="preserve">                                       </w:t>
      </w:r>
    </w:p>
    <w:p w14:paraId="6BBAEABD" w14:textId="270FAF8B" w:rsidR="00676A87" w:rsidRPr="00676A87" w:rsidRDefault="00676A87" w:rsidP="00676A87">
      <w:pPr>
        <w:rPr>
          <w:i/>
          <w:color w:val="000000" w:themeColor="text1"/>
          <w:sz w:val="22"/>
          <w:szCs w:val="28"/>
        </w:rPr>
      </w:pPr>
      <w:r w:rsidRPr="00831580">
        <w:rPr>
          <w:b/>
          <w:noProof/>
          <w:color w:val="507D00" w:themeColor="accent1" w:themeShade="BF"/>
          <w:sz w:val="36"/>
          <w:szCs w:val="36"/>
          <w:lang w:val="en-US" w:bidi="ar-SA"/>
        </w:rPr>
        <w:lastRenderedPageBreak/>
        <mc:AlternateContent>
          <mc:Choice Requires="wps">
            <w:drawing>
              <wp:anchor distT="0" distB="0" distL="0" distR="0" simplePos="0" relativeHeight="251711488" behindDoc="0" locked="0" layoutInCell="1" allowOverlap="0" wp14:anchorId="55DD3A95" wp14:editId="51A97CE7">
                <wp:simplePos x="0" y="0"/>
                <wp:positionH relativeFrom="page">
                  <wp:posOffset>200660</wp:posOffset>
                </wp:positionH>
                <wp:positionV relativeFrom="line">
                  <wp:posOffset>325120</wp:posOffset>
                </wp:positionV>
                <wp:extent cx="1929130" cy="9495155"/>
                <wp:effectExtent l="0" t="0" r="1270" b="4445"/>
                <wp:wrapSquare wrapText="bothSides"/>
                <wp:docPr id="9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29130" cy="9495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D52429" w14:textId="623F0224" w:rsidR="00676A87" w:rsidRDefault="00676A87" w:rsidP="00676A87">
                            <w:pPr>
                              <w:pStyle w:val="Citationintense"/>
                              <w:pBdr>
                                <w:bottom w:val="single" w:sz="8" w:space="22" w:color="323948" w:themeColor="text2" w:themeTint="E6"/>
                              </w:pBdr>
                              <w:tabs>
                                <w:tab w:val="left" w:pos="1276"/>
                                <w:tab w:val="left" w:pos="1360"/>
                              </w:tabs>
                              <w:ind w:right="-58"/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94C051" wp14:editId="05AA20FD">
                                  <wp:extent cx="1657350" cy="2549525"/>
                                  <wp:effectExtent l="0" t="0" r="6350" b="3175"/>
                                  <wp:docPr id="24" name="Imag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Image 24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7350" cy="2549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55D144" w14:textId="77777777" w:rsidR="00676A87" w:rsidRDefault="00676A87" w:rsidP="00676A87">
                            <w:pPr>
                              <w:pStyle w:val="Citationintense"/>
                              <w:pBdr>
                                <w:bottom w:val="single" w:sz="8" w:space="22" w:color="323948" w:themeColor="text2" w:themeTint="E6"/>
                              </w:pBdr>
                              <w:tabs>
                                <w:tab w:val="left" w:pos="1276"/>
                                <w:tab w:val="left" w:pos="1360"/>
                              </w:tabs>
                              <w:ind w:right="-58"/>
                              <w:jc w:val="left"/>
                            </w:pPr>
                          </w:p>
                          <w:p w14:paraId="79D905FE" w14:textId="77777777" w:rsidR="00676A87" w:rsidRDefault="00676A87" w:rsidP="00676A87">
                            <w:pPr>
                              <w:pStyle w:val="Citationintense"/>
                              <w:jc w:val="center"/>
                            </w:pPr>
                          </w:p>
                          <w:p w14:paraId="15C7DDF5" w14:textId="75B3B7BD" w:rsidR="00676A87" w:rsidRDefault="00676A87" w:rsidP="00676A87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9CB1D8" wp14:editId="23CDD000">
                                  <wp:extent cx="1920783" cy="1276141"/>
                                  <wp:effectExtent l="0" t="0" r="0" b="0"/>
                                  <wp:docPr id="59" name="Imag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0030" cy="12955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9ABD12" w14:textId="3F3C5D75" w:rsidR="00676A87" w:rsidRDefault="00676A87" w:rsidP="00676A87">
                            <w:pPr>
                              <w:pStyle w:val="Citationintense"/>
                              <w:jc w:val="center"/>
                            </w:pPr>
                          </w:p>
                          <w:p w14:paraId="5E5436CD" w14:textId="405A1632" w:rsidR="00676A87" w:rsidRDefault="00676A87" w:rsidP="00676A87">
                            <w:pPr>
                              <w:pStyle w:val="Citationintense"/>
                              <w:ind w:right="42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124D9C" wp14:editId="2D6F0A7C">
                                  <wp:extent cx="1325880" cy="705485"/>
                                  <wp:effectExtent l="0" t="0" r="0" b="5715"/>
                                  <wp:docPr id="66" name="Imag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Image 66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5880" cy="705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230259" w14:textId="09F02522" w:rsidR="00676A87" w:rsidRDefault="00676A87" w:rsidP="00676A87">
                            <w:pPr>
                              <w:pStyle w:val="Citationintense"/>
                              <w:ind w:right="42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CD3AE1" wp14:editId="4213A846">
                                  <wp:extent cx="1947916" cy="1293495"/>
                                  <wp:effectExtent l="0" t="0" r="0" b="1905"/>
                                  <wp:docPr id="64" name="Image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9722" cy="13345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1DE5F9" w14:textId="11ECDF78" w:rsidR="00676A87" w:rsidRDefault="00676A87" w:rsidP="00676A87"/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D3A95" id="_x0000_s1030" type="#_x0000_t202" alt="Title: Barre latérale" style="position:absolute;margin-left:15.8pt;margin-top:25.6pt;width:151.9pt;height:747.65pt;z-index:251711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" o:allowoverlap="f" stroked="f" strokeweight=".5pt">
                <v:path arrowok="t"/>
                <v:textbox inset="36pt,0,11.52pt,18pt">
                  <w:txbxContent>
                    <w:p w14:paraId="46D52429" w14:textId="623F0224" w:rsidR="00676A87" w:rsidRDefault="00676A87" w:rsidP="00676A87">
                      <w:pPr>
                        <w:pStyle w:val="Citationintense"/>
                        <w:pBdr>
                          <w:bottom w:val="single" w:sz="8" w:space="22" w:color="323948" w:themeColor="text2" w:themeTint="E6"/>
                        </w:pBdr>
                        <w:tabs>
                          <w:tab w:val="left" w:pos="1276"/>
                          <w:tab w:val="left" w:pos="1360"/>
                        </w:tabs>
                        <w:ind w:right="-58"/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94C051" wp14:editId="05AA20FD">
                            <wp:extent cx="1657350" cy="2549525"/>
                            <wp:effectExtent l="0" t="0" r="6350" b="3175"/>
                            <wp:docPr id="24" name="Imag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Image 24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7350" cy="2549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55D144" w14:textId="77777777" w:rsidR="00676A87" w:rsidRDefault="00676A87" w:rsidP="00676A87">
                      <w:pPr>
                        <w:pStyle w:val="Citationintense"/>
                        <w:pBdr>
                          <w:bottom w:val="single" w:sz="8" w:space="22" w:color="323948" w:themeColor="text2" w:themeTint="E6"/>
                        </w:pBdr>
                        <w:tabs>
                          <w:tab w:val="left" w:pos="1276"/>
                          <w:tab w:val="left" w:pos="1360"/>
                        </w:tabs>
                        <w:ind w:right="-58"/>
                        <w:jc w:val="left"/>
                      </w:pPr>
                    </w:p>
                    <w:p w14:paraId="79D905FE" w14:textId="77777777" w:rsidR="00676A87" w:rsidRDefault="00676A87" w:rsidP="00676A87">
                      <w:pPr>
                        <w:pStyle w:val="Citationintense"/>
                        <w:jc w:val="center"/>
                      </w:pPr>
                    </w:p>
                    <w:p w14:paraId="15C7DDF5" w14:textId="75B3B7BD" w:rsidR="00676A87" w:rsidRDefault="00676A87" w:rsidP="00676A87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9CB1D8" wp14:editId="23CDD000">
                            <wp:extent cx="1920783" cy="1276141"/>
                            <wp:effectExtent l="0" t="0" r="0" b="0"/>
                            <wp:docPr id="59" name="Imag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0030" cy="12955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9ABD12" w14:textId="3F3C5D75" w:rsidR="00676A87" w:rsidRDefault="00676A87" w:rsidP="00676A87">
                      <w:pPr>
                        <w:pStyle w:val="Citationintense"/>
                        <w:jc w:val="center"/>
                      </w:pPr>
                    </w:p>
                    <w:p w14:paraId="5E5436CD" w14:textId="405A1632" w:rsidR="00676A87" w:rsidRDefault="00676A87" w:rsidP="00676A87">
                      <w:pPr>
                        <w:pStyle w:val="Citationintense"/>
                        <w:ind w:right="42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124D9C" wp14:editId="2D6F0A7C">
                            <wp:extent cx="1325880" cy="705485"/>
                            <wp:effectExtent l="0" t="0" r="0" b="5715"/>
                            <wp:docPr id="66" name="Image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Image 66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5880" cy="705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230259" w14:textId="09F02522" w:rsidR="00676A87" w:rsidRDefault="00676A87" w:rsidP="00676A87">
                      <w:pPr>
                        <w:pStyle w:val="Citationintense"/>
                        <w:ind w:right="42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CCD3AE1" wp14:editId="4213A846">
                            <wp:extent cx="1947916" cy="1293495"/>
                            <wp:effectExtent l="0" t="0" r="0" b="1905"/>
                            <wp:docPr id="64" name="Image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9722" cy="13345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71DE5F9" w14:textId="11ECDF78" w:rsidR="00676A87" w:rsidRDefault="00676A87" w:rsidP="00676A87"/>
                  </w:txbxContent>
                </v:textbox>
                <w10:wrap type="square" anchorx="page" anchory="line"/>
              </v:shape>
            </w:pict>
          </mc:Fallback>
        </mc:AlternateContent>
      </w:r>
    </w:p>
    <w:p w14:paraId="0403CCFA" w14:textId="4F23AF7A" w:rsidR="00676A87" w:rsidRPr="00676A87" w:rsidRDefault="00676A87" w:rsidP="00676A87">
      <w:pPr>
        <w:rPr>
          <w:i/>
          <w:color w:val="000000" w:themeColor="text1"/>
          <w:sz w:val="22"/>
          <w:szCs w:val="28"/>
        </w:rPr>
      </w:pPr>
      <w:r>
        <w:rPr>
          <w:b/>
          <w:color w:val="000000" w:themeColor="text1"/>
          <w:sz w:val="40"/>
          <w:szCs w:val="40"/>
        </w:rPr>
        <w:t>Prise de contact :</w:t>
      </w:r>
      <w:r w:rsidRPr="00C24381">
        <w:rPr>
          <w:noProof/>
        </w:rPr>
        <w:t xml:space="preserve"> </w:t>
      </w:r>
    </w:p>
    <w:p w14:paraId="1967A25B" w14:textId="77777777" w:rsidR="00676A87" w:rsidRDefault="00676A87" w:rsidP="00D644C6">
      <w:pPr>
        <w:rPr>
          <w:b/>
          <w:color w:val="6CA800" w:themeColor="accent1"/>
          <w:sz w:val="28"/>
          <w:szCs w:val="28"/>
        </w:rPr>
      </w:pPr>
      <w:r>
        <w:rPr>
          <w:b/>
          <w:color w:val="6CA800" w:themeColor="accent1"/>
          <w:sz w:val="28"/>
          <w:szCs w:val="28"/>
        </w:rPr>
        <w:t xml:space="preserve">                         </w:t>
      </w:r>
      <w:r>
        <w:rPr>
          <w:b/>
          <w:noProof/>
          <w:color w:val="6CA800" w:themeColor="accent1"/>
          <w:sz w:val="28"/>
          <w:szCs w:val="28"/>
        </w:rPr>
        <w:drawing>
          <wp:inline distT="0" distB="0" distL="0" distR="0" wp14:anchorId="14CBDE50" wp14:editId="2D17D31F">
            <wp:extent cx="2268643" cy="2405009"/>
            <wp:effectExtent l="0" t="0" r="508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524" cy="246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0587E" w14:textId="77777777" w:rsidR="00676A87" w:rsidRDefault="00676A87" w:rsidP="00D644C6">
      <w:pPr>
        <w:rPr>
          <w:b/>
          <w:color w:val="6CA800" w:themeColor="accent1"/>
          <w:sz w:val="28"/>
          <w:szCs w:val="28"/>
        </w:rPr>
      </w:pPr>
    </w:p>
    <w:p w14:paraId="374DF900" w14:textId="77777777" w:rsidR="00676A87" w:rsidRDefault="00676A87" w:rsidP="00D644C6">
      <w:pPr>
        <w:rPr>
          <w:b/>
          <w:color w:val="6CA800" w:themeColor="accent1"/>
          <w:sz w:val="28"/>
          <w:szCs w:val="28"/>
        </w:rPr>
      </w:pPr>
    </w:p>
    <w:p w14:paraId="6C48CF37" w14:textId="676FC409" w:rsidR="00676A87" w:rsidRDefault="00D644C6" w:rsidP="00676A87">
      <w:pPr>
        <w:ind w:left="1440"/>
        <w:rPr>
          <w:b/>
          <w:color w:val="000000" w:themeColor="text1"/>
          <w:sz w:val="40"/>
          <w:szCs w:val="32"/>
        </w:rPr>
      </w:pPr>
      <w:r w:rsidRPr="001B1D36">
        <w:rPr>
          <w:b/>
          <w:color w:val="000000" w:themeColor="text1"/>
          <w:sz w:val="40"/>
          <w:szCs w:val="32"/>
        </w:rPr>
        <w:t>% réponses positives / néga</w:t>
      </w:r>
      <w:r w:rsidR="00676A87">
        <w:rPr>
          <w:b/>
          <w:color w:val="000000" w:themeColor="text1"/>
          <w:sz w:val="40"/>
          <w:szCs w:val="32"/>
        </w:rPr>
        <w:t>tives</w:t>
      </w:r>
    </w:p>
    <w:p w14:paraId="4EFA3576" w14:textId="67226DB1" w:rsidR="00676A87" w:rsidRDefault="00676A87" w:rsidP="00676A87">
      <w:pPr>
        <w:ind w:left="1440"/>
        <w:rPr>
          <w:b/>
          <w:color w:val="000000" w:themeColor="text1"/>
          <w:sz w:val="40"/>
          <w:szCs w:val="32"/>
        </w:rPr>
      </w:pPr>
      <w:r>
        <w:rPr>
          <w:b/>
          <w:color w:val="000000" w:themeColor="text1"/>
          <w:sz w:val="40"/>
          <w:szCs w:val="32"/>
        </w:rPr>
        <w:t xml:space="preserve">       </w:t>
      </w:r>
      <w:r>
        <w:rPr>
          <w:noProof/>
        </w:rPr>
        <w:drawing>
          <wp:inline distT="0" distB="0" distL="0" distR="0" wp14:anchorId="5625F27A" wp14:editId="0AE92407">
            <wp:extent cx="2317466" cy="1290529"/>
            <wp:effectExtent l="0" t="0" r="0" b="508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566" cy="130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F3C8A" w14:textId="77777777" w:rsidR="00676A87" w:rsidRDefault="00676A87" w:rsidP="00676A87">
      <w:pPr>
        <w:rPr>
          <w:b/>
          <w:color w:val="000000" w:themeColor="text1"/>
          <w:sz w:val="40"/>
          <w:szCs w:val="32"/>
        </w:rPr>
      </w:pPr>
    </w:p>
    <w:p w14:paraId="6466D125" w14:textId="285AF916" w:rsidR="00676A87" w:rsidRDefault="00676A87" w:rsidP="00676A87">
      <w:pPr>
        <w:rPr>
          <w:b/>
          <w:color w:val="6CA800" w:themeColor="accent1"/>
          <w:sz w:val="28"/>
          <w:szCs w:val="28"/>
        </w:rPr>
      </w:pPr>
      <w:r>
        <w:rPr>
          <w:b/>
          <w:noProof/>
          <w:color w:val="000000" w:themeColor="text1"/>
          <w:sz w:val="40"/>
          <w:szCs w:val="32"/>
        </w:rPr>
        <w:drawing>
          <wp:inline distT="0" distB="0" distL="0" distR="0" wp14:anchorId="097774F3" wp14:editId="7D10DC87">
            <wp:extent cx="4789911" cy="286378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557" cy="292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6CA800" w:themeColor="accent1"/>
          <w:sz w:val="28"/>
          <w:szCs w:val="28"/>
        </w:rPr>
        <w:t xml:space="preserve">                              </w:t>
      </w:r>
    </w:p>
    <w:p w14:paraId="3BE64CFE" w14:textId="09D0F143" w:rsidR="00676A87" w:rsidRDefault="00676A87" w:rsidP="00D644C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</w:t>
      </w:r>
      <w:r w:rsidR="00B02F0D" w:rsidRPr="00FE6FB2">
        <w:rPr>
          <w:color w:val="000000" w:themeColor="text1"/>
          <w:sz w:val="24"/>
          <w:szCs w:val="24"/>
        </w:rPr>
        <w:t>Total des appels durant l’année 202</w:t>
      </w:r>
      <w:r w:rsidR="00B02F0D">
        <w:rPr>
          <w:color w:val="000000" w:themeColor="text1"/>
          <w:sz w:val="24"/>
          <w:szCs w:val="24"/>
        </w:rPr>
        <w:t>3</w:t>
      </w:r>
      <w:r w:rsidR="00B02F0D" w:rsidRPr="00FE6FB2">
        <w:rPr>
          <w:color w:val="000000" w:themeColor="text1"/>
          <w:sz w:val="24"/>
          <w:szCs w:val="24"/>
        </w:rPr>
        <w:t> </w:t>
      </w:r>
      <w:r w:rsidR="00B02F0D" w:rsidRPr="001B1D36">
        <w:rPr>
          <w:b/>
          <w:bCs/>
          <w:color w:val="000000" w:themeColor="text1"/>
          <w:sz w:val="24"/>
          <w:szCs w:val="24"/>
        </w:rPr>
        <w:t>:</w:t>
      </w:r>
      <w:r w:rsidR="00B02F0D">
        <w:rPr>
          <w:b/>
          <w:bCs/>
          <w:color w:val="000000" w:themeColor="text1"/>
          <w:sz w:val="24"/>
          <w:szCs w:val="24"/>
        </w:rPr>
        <w:t xml:space="preserve"> 77 </w:t>
      </w:r>
      <w:r w:rsidR="00B02F0D" w:rsidRPr="008C30FF">
        <w:rPr>
          <w:color w:val="000000" w:themeColor="text1"/>
          <w:sz w:val="24"/>
          <w:szCs w:val="24"/>
        </w:rPr>
        <w:t>(</w:t>
      </w:r>
      <w:proofErr w:type="spellStart"/>
      <w:proofErr w:type="gramStart"/>
      <w:r w:rsidR="00B02F0D" w:rsidRPr="008C30FF">
        <w:rPr>
          <w:color w:val="000000" w:themeColor="text1"/>
          <w:sz w:val="24"/>
          <w:szCs w:val="24"/>
        </w:rPr>
        <w:t>moy</w:t>
      </w:r>
      <w:proofErr w:type="spellEnd"/>
      <w:r w:rsidR="00B02F0D">
        <w:rPr>
          <w:color w:val="000000" w:themeColor="text1"/>
          <w:sz w:val="24"/>
          <w:szCs w:val="24"/>
        </w:rPr>
        <w:t>:</w:t>
      </w:r>
      <w:proofErr w:type="gramEnd"/>
      <w:r w:rsidR="00B02F0D" w:rsidRPr="008C30FF">
        <w:rPr>
          <w:color w:val="000000" w:themeColor="text1"/>
          <w:sz w:val="24"/>
          <w:szCs w:val="24"/>
        </w:rPr>
        <w:t xml:space="preserve"> 6,4 appels /</w:t>
      </w:r>
      <w:r w:rsidR="00B02F0D">
        <w:rPr>
          <w:color w:val="000000" w:themeColor="text1"/>
          <w:sz w:val="24"/>
          <w:szCs w:val="24"/>
        </w:rPr>
        <w:t xml:space="preserve"> </w:t>
      </w:r>
      <w:r w:rsidR="00B02F0D" w:rsidRPr="008C30FF">
        <w:rPr>
          <w:color w:val="000000" w:themeColor="text1"/>
          <w:sz w:val="24"/>
          <w:szCs w:val="24"/>
        </w:rPr>
        <w:t>mois)</w:t>
      </w:r>
    </w:p>
    <w:p w14:paraId="4B654D49" w14:textId="77777777" w:rsidR="00676A87" w:rsidRDefault="00676A87" w:rsidP="00D644C6">
      <w:pPr>
        <w:rPr>
          <w:color w:val="000000" w:themeColor="text1"/>
          <w:sz w:val="24"/>
          <w:szCs w:val="24"/>
        </w:rPr>
      </w:pPr>
    </w:p>
    <w:p w14:paraId="23611360" w14:textId="2F4D969D" w:rsidR="00676A87" w:rsidRDefault="00676A87" w:rsidP="00D644C6">
      <w:pPr>
        <w:rPr>
          <w:color w:val="000000" w:themeColor="text1"/>
          <w:sz w:val="24"/>
          <w:szCs w:val="24"/>
        </w:rPr>
      </w:pPr>
      <w:r w:rsidRPr="000E1BC7">
        <w:rPr>
          <w:b/>
          <w:i/>
          <w:noProof/>
          <w:sz w:val="34"/>
          <w:szCs w:val="34"/>
          <w:lang w:val="en-US" w:bidi="ar-SA"/>
        </w:rPr>
        <w:lastRenderedPageBreak/>
        <mc:AlternateContent>
          <mc:Choice Requires="wps">
            <w:drawing>
              <wp:anchor distT="0" distB="0" distL="0" distR="0" simplePos="0" relativeHeight="251705344" behindDoc="0" locked="0" layoutInCell="1" allowOverlap="0" wp14:anchorId="0E6CC038" wp14:editId="093C103E">
                <wp:simplePos x="0" y="0"/>
                <wp:positionH relativeFrom="page">
                  <wp:posOffset>0</wp:posOffset>
                </wp:positionH>
                <wp:positionV relativeFrom="line">
                  <wp:posOffset>294981</wp:posOffset>
                </wp:positionV>
                <wp:extent cx="2251710" cy="3878580"/>
                <wp:effectExtent l="0" t="0" r="0" b="0"/>
                <wp:wrapSquare wrapText="bothSides"/>
                <wp:docPr id="27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51710" cy="3878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F13440" w14:textId="6D4915CF" w:rsidR="00235893" w:rsidRDefault="00676A87" w:rsidP="00235893">
                            <w:pPr>
                              <w:pStyle w:val="Citationintens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D68549" wp14:editId="6BC40853">
                                  <wp:extent cx="1325880" cy="1991374"/>
                                  <wp:effectExtent l="0" t="0" r="0" b="2540"/>
                                  <wp:docPr id="61" name="Imag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age 30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5880" cy="19913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59E8AE" w14:textId="68290D4D" w:rsidR="00C24381" w:rsidRDefault="00C24381" w:rsidP="007D13D8">
                            <w:pPr>
                              <w:pStyle w:val="Citationintense"/>
                            </w:pPr>
                          </w:p>
                          <w:p w14:paraId="056CFE58" w14:textId="77777777" w:rsidR="00C24381" w:rsidRDefault="00C24381" w:rsidP="007D13D8">
                            <w:pPr>
                              <w:pStyle w:val="Citationintense"/>
                            </w:pPr>
                          </w:p>
                          <w:p w14:paraId="07D22645" w14:textId="77777777" w:rsidR="00C24381" w:rsidRDefault="00C24381" w:rsidP="007D13D8">
                            <w:pPr>
                              <w:pStyle w:val="Citationintense"/>
                            </w:pPr>
                          </w:p>
                          <w:p w14:paraId="2CE3A1F9" w14:textId="6E905C3A" w:rsidR="00C24381" w:rsidRDefault="00C24381" w:rsidP="007D13D8">
                            <w:pPr>
                              <w:pStyle w:val="Citationintense"/>
                            </w:pPr>
                          </w:p>
                          <w:p w14:paraId="4E6E5610" w14:textId="122C2F48" w:rsidR="00235893" w:rsidRDefault="00235893" w:rsidP="007D13D8">
                            <w:pPr>
                              <w:pStyle w:val="Citationintense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CC038" id="_x0000_s1031" type="#_x0000_t202" alt="Title: Barre latérale" style="position:absolute;margin-left:0;margin-top:23.25pt;width:177.3pt;height:305.4pt;z-index:251705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" o:allowoverlap="f" stroked="f" strokeweight=".5pt">
                <v:path arrowok="t"/>
                <v:textbox inset="36pt,0,11.52pt,18pt">
                  <w:txbxContent>
                    <w:p w14:paraId="66F13440" w14:textId="6D4915CF" w:rsidR="00235893" w:rsidRDefault="00676A87" w:rsidP="00235893">
                      <w:pPr>
                        <w:pStyle w:val="Citationintens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D68549" wp14:editId="6BC40853">
                            <wp:extent cx="1325880" cy="1991374"/>
                            <wp:effectExtent l="0" t="0" r="0" b="2540"/>
                            <wp:docPr id="61" name="Imag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Image 30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5880" cy="19913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59E8AE" w14:textId="68290D4D" w:rsidR="00C24381" w:rsidRDefault="00C24381" w:rsidP="007D13D8">
                      <w:pPr>
                        <w:pStyle w:val="Citationintense"/>
                      </w:pPr>
                    </w:p>
                    <w:p w14:paraId="056CFE58" w14:textId="77777777" w:rsidR="00C24381" w:rsidRDefault="00C24381" w:rsidP="007D13D8">
                      <w:pPr>
                        <w:pStyle w:val="Citationintense"/>
                      </w:pPr>
                    </w:p>
                    <w:p w14:paraId="07D22645" w14:textId="77777777" w:rsidR="00C24381" w:rsidRDefault="00C24381" w:rsidP="007D13D8">
                      <w:pPr>
                        <w:pStyle w:val="Citationintense"/>
                      </w:pPr>
                    </w:p>
                    <w:p w14:paraId="2CE3A1F9" w14:textId="6E905C3A" w:rsidR="00C24381" w:rsidRDefault="00C24381" w:rsidP="007D13D8">
                      <w:pPr>
                        <w:pStyle w:val="Citationintense"/>
                      </w:pPr>
                    </w:p>
                    <w:p w14:paraId="4E6E5610" w14:textId="122C2F48" w:rsidR="00235893" w:rsidRDefault="00235893" w:rsidP="007D13D8">
                      <w:pPr>
                        <w:pStyle w:val="Citationintense"/>
                      </w:pP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  <w:r>
        <w:rPr>
          <w:color w:val="000000" w:themeColor="text1"/>
          <w:sz w:val="24"/>
          <w:szCs w:val="24"/>
        </w:rPr>
        <w:t xml:space="preserve"> </w:t>
      </w:r>
    </w:p>
    <w:p w14:paraId="28C994AA" w14:textId="06E8E2B3" w:rsidR="001B1D36" w:rsidRDefault="00676A87" w:rsidP="00D644C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</w:t>
      </w:r>
      <w:r w:rsidR="00D644C6" w:rsidRPr="00FE6FB2">
        <w:rPr>
          <w:color w:val="000000" w:themeColor="text1"/>
          <w:sz w:val="24"/>
          <w:szCs w:val="24"/>
        </w:rPr>
        <w:t>Total des appels durant l’année 202</w:t>
      </w:r>
      <w:r w:rsidR="001B1D36">
        <w:rPr>
          <w:color w:val="000000" w:themeColor="text1"/>
          <w:sz w:val="24"/>
          <w:szCs w:val="24"/>
        </w:rPr>
        <w:t>3</w:t>
      </w:r>
      <w:r w:rsidR="00D644C6" w:rsidRPr="00FE6FB2">
        <w:rPr>
          <w:color w:val="000000" w:themeColor="text1"/>
          <w:sz w:val="24"/>
          <w:szCs w:val="24"/>
        </w:rPr>
        <w:t> </w:t>
      </w:r>
      <w:r w:rsidR="00D644C6" w:rsidRPr="001B1D36">
        <w:rPr>
          <w:b/>
          <w:bCs/>
          <w:color w:val="000000" w:themeColor="text1"/>
          <w:sz w:val="24"/>
          <w:szCs w:val="24"/>
        </w:rPr>
        <w:t>:</w:t>
      </w:r>
      <w:r w:rsidR="00C24381">
        <w:rPr>
          <w:b/>
          <w:bCs/>
          <w:color w:val="000000" w:themeColor="text1"/>
          <w:sz w:val="24"/>
          <w:szCs w:val="24"/>
        </w:rPr>
        <w:t xml:space="preserve"> 77 </w:t>
      </w:r>
      <w:r w:rsidR="008C30FF" w:rsidRPr="008C30FF">
        <w:rPr>
          <w:color w:val="000000" w:themeColor="text1"/>
          <w:sz w:val="24"/>
          <w:szCs w:val="24"/>
        </w:rPr>
        <w:t>(</w:t>
      </w:r>
      <w:proofErr w:type="spellStart"/>
      <w:r w:rsidR="008C30FF" w:rsidRPr="008C30FF">
        <w:rPr>
          <w:color w:val="000000" w:themeColor="text1"/>
          <w:sz w:val="24"/>
          <w:szCs w:val="24"/>
        </w:rPr>
        <w:t>moy</w:t>
      </w:r>
      <w:proofErr w:type="spellEnd"/>
      <w:r w:rsidR="008C30FF">
        <w:rPr>
          <w:color w:val="000000" w:themeColor="text1"/>
          <w:sz w:val="24"/>
          <w:szCs w:val="24"/>
        </w:rPr>
        <w:t>.</w:t>
      </w:r>
      <w:r w:rsidR="008C30FF" w:rsidRPr="008C30FF">
        <w:rPr>
          <w:color w:val="000000" w:themeColor="text1"/>
          <w:sz w:val="24"/>
          <w:szCs w:val="24"/>
        </w:rPr>
        <w:t xml:space="preserve"> 6,4 appels /mois)</w:t>
      </w:r>
    </w:p>
    <w:p w14:paraId="00DC9416" w14:textId="77777777" w:rsidR="0001529F" w:rsidRPr="00C24381" w:rsidRDefault="0001529F" w:rsidP="00D644C6">
      <w:pPr>
        <w:rPr>
          <w:b/>
          <w:bCs/>
          <w:color w:val="C00000"/>
          <w:sz w:val="24"/>
          <w:szCs w:val="24"/>
        </w:rPr>
      </w:pPr>
    </w:p>
    <w:p w14:paraId="069BAD64" w14:textId="77777777" w:rsidR="00676A87" w:rsidRDefault="001B1D36" w:rsidP="00D644C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</w:t>
      </w:r>
      <w:r w:rsidR="00D644C6" w:rsidRPr="00FE6FB2">
        <w:rPr>
          <w:color w:val="000000" w:themeColor="text1"/>
          <w:sz w:val="24"/>
          <w:szCs w:val="24"/>
        </w:rPr>
        <w:t>Nous avons répondu</w:t>
      </w:r>
      <w:r w:rsidR="00676A87">
        <w:rPr>
          <w:color w:val="000000" w:themeColor="text1"/>
          <w:sz w:val="24"/>
          <w:szCs w:val="24"/>
        </w:rPr>
        <w:t> :</w:t>
      </w:r>
    </w:p>
    <w:p w14:paraId="00FE4919" w14:textId="76D40FF1" w:rsidR="00D644C6" w:rsidRPr="00676A87" w:rsidRDefault="00D644C6" w:rsidP="00676A87">
      <w:pPr>
        <w:pStyle w:val="Paragraphedeliste"/>
        <w:numPr>
          <w:ilvl w:val="0"/>
          <w:numId w:val="2"/>
        </w:numPr>
        <w:rPr>
          <w:color w:val="000000" w:themeColor="text1"/>
          <w:sz w:val="24"/>
          <w:szCs w:val="24"/>
        </w:rPr>
      </w:pPr>
      <w:proofErr w:type="gramStart"/>
      <w:r w:rsidRPr="00676A87">
        <w:rPr>
          <w:color w:val="000000" w:themeColor="text1"/>
          <w:sz w:val="24"/>
          <w:szCs w:val="24"/>
          <w:u w:val="single"/>
        </w:rPr>
        <w:t>positivement</w:t>
      </w:r>
      <w:proofErr w:type="gramEnd"/>
      <w:r w:rsidRPr="00676A87">
        <w:rPr>
          <w:color w:val="000000" w:themeColor="text1"/>
          <w:sz w:val="24"/>
          <w:szCs w:val="24"/>
          <w:u w:val="single"/>
        </w:rPr>
        <w:t xml:space="preserve"> </w:t>
      </w:r>
      <w:r w:rsidRPr="00676A87">
        <w:rPr>
          <w:color w:val="000000" w:themeColor="text1"/>
          <w:sz w:val="24"/>
          <w:szCs w:val="24"/>
        </w:rPr>
        <w:t xml:space="preserve">dans </w:t>
      </w:r>
      <w:r w:rsidR="001B1D36" w:rsidRPr="00676A87">
        <w:rPr>
          <w:color w:val="000000" w:themeColor="text1"/>
          <w:sz w:val="24"/>
          <w:szCs w:val="24"/>
        </w:rPr>
        <w:t>76</w:t>
      </w:r>
      <w:r w:rsidRPr="00676A87">
        <w:rPr>
          <w:color w:val="000000" w:themeColor="text1"/>
          <w:sz w:val="24"/>
          <w:szCs w:val="24"/>
        </w:rPr>
        <w:t xml:space="preserve"> % des cas</w:t>
      </w:r>
      <w:r w:rsidR="00FE6FB2" w:rsidRPr="00676A87">
        <w:rPr>
          <w:color w:val="000000" w:themeColor="text1"/>
          <w:sz w:val="24"/>
          <w:szCs w:val="24"/>
        </w:rPr>
        <w:t>.</w:t>
      </w:r>
      <w:r w:rsidR="001B1D36" w:rsidRPr="00676A87">
        <w:rPr>
          <w:color w:val="000000" w:themeColor="text1"/>
          <w:sz w:val="24"/>
          <w:szCs w:val="24"/>
        </w:rPr>
        <w:t xml:space="preserve">  (56)</w:t>
      </w:r>
    </w:p>
    <w:p w14:paraId="1CFB3653" w14:textId="24D1EA2C" w:rsidR="001B1D36" w:rsidRDefault="00D644C6" w:rsidP="00676A87">
      <w:pPr>
        <w:pStyle w:val="Paragraphedeliste"/>
        <w:numPr>
          <w:ilvl w:val="0"/>
          <w:numId w:val="1"/>
        </w:numPr>
        <w:rPr>
          <w:color w:val="000000" w:themeColor="text1"/>
          <w:sz w:val="24"/>
          <w:szCs w:val="24"/>
        </w:rPr>
      </w:pPr>
      <w:proofErr w:type="gramStart"/>
      <w:r w:rsidRPr="00676A87">
        <w:rPr>
          <w:color w:val="000000" w:themeColor="text1"/>
          <w:sz w:val="24"/>
          <w:szCs w:val="24"/>
          <w:u w:val="single"/>
        </w:rPr>
        <w:t>négativement</w:t>
      </w:r>
      <w:proofErr w:type="gramEnd"/>
      <w:r w:rsidRPr="00676A87">
        <w:rPr>
          <w:color w:val="000000" w:themeColor="text1"/>
          <w:sz w:val="24"/>
          <w:szCs w:val="24"/>
        </w:rPr>
        <w:t xml:space="preserve"> dans </w:t>
      </w:r>
      <w:r w:rsidR="001B1D36" w:rsidRPr="00676A87">
        <w:rPr>
          <w:color w:val="000000" w:themeColor="text1"/>
          <w:sz w:val="24"/>
          <w:szCs w:val="24"/>
        </w:rPr>
        <w:t>24</w:t>
      </w:r>
      <w:r w:rsidRPr="00676A87">
        <w:rPr>
          <w:color w:val="000000" w:themeColor="text1"/>
          <w:sz w:val="24"/>
          <w:szCs w:val="24"/>
        </w:rPr>
        <w:t xml:space="preserve"> % des cas :</w:t>
      </w:r>
      <w:r w:rsidR="001B1D36" w:rsidRPr="00676A87">
        <w:rPr>
          <w:color w:val="000000" w:themeColor="text1"/>
          <w:sz w:val="24"/>
          <w:szCs w:val="24"/>
        </w:rPr>
        <w:t xml:space="preserve"> (18)</w:t>
      </w:r>
    </w:p>
    <w:p w14:paraId="76F1CE18" w14:textId="77777777" w:rsidR="00676A87" w:rsidRPr="00676A87" w:rsidRDefault="00676A87" w:rsidP="00676A87">
      <w:pPr>
        <w:pStyle w:val="Paragraphedeliste"/>
        <w:ind w:left="1080"/>
        <w:rPr>
          <w:color w:val="000000" w:themeColor="text1"/>
          <w:sz w:val="24"/>
          <w:szCs w:val="24"/>
        </w:rPr>
      </w:pPr>
    </w:p>
    <w:p w14:paraId="5D65A5AC" w14:textId="53680B25" w:rsidR="00D644C6" w:rsidRPr="00611486" w:rsidRDefault="00D644C6" w:rsidP="00D644C6">
      <w:pPr>
        <w:pStyle w:val="Paragraphedeliste"/>
        <w:numPr>
          <w:ilvl w:val="0"/>
          <w:numId w:val="1"/>
        </w:numPr>
        <w:rPr>
          <w:color w:val="000000" w:themeColor="text1"/>
          <w:sz w:val="21"/>
          <w:szCs w:val="24"/>
        </w:rPr>
      </w:pPr>
      <w:r w:rsidRPr="00FE6FB2">
        <w:rPr>
          <w:color w:val="000000" w:themeColor="text1"/>
          <w:sz w:val="24"/>
          <w:szCs w:val="24"/>
        </w:rPr>
        <w:t xml:space="preserve">Dans </w:t>
      </w:r>
      <w:r w:rsidR="001B1D36">
        <w:rPr>
          <w:color w:val="000000" w:themeColor="text1"/>
          <w:sz w:val="24"/>
          <w:szCs w:val="24"/>
        </w:rPr>
        <w:t xml:space="preserve">12 </w:t>
      </w:r>
      <w:r w:rsidRPr="00FE6FB2">
        <w:rPr>
          <w:color w:val="000000" w:themeColor="text1"/>
          <w:sz w:val="24"/>
          <w:szCs w:val="24"/>
        </w:rPr>
        <w:t>cas</w:t>
      </w:r>
      <w:r w:rsidR="00765D87">
        <w:rPr>
          <w:color w:val="000000" w:themeColor="text1"/>
          <w:sz w:val="24"/>
          <w:szCs w:val="24"/>
        </w:rPr>
        <w:t>,</w:t>
      </w:r>
      <w:r w:rsidRPr="00FE6FB2">
        <w:rPr>
          <w:color w:val="000000" w:themeColor="text1"/>
          <w:sz w:val="24"/>
          <w:szCs w:val="24"/>
        </w:rPr>
        <w:t xml:space="preserve"> l’appel n’a pas été diffusé </w:t>
      </w:r>
      <w:r w:rsidRPr="00611486">
        <w:rPr>
          <w:color w:val="000000" w:themeColor="text1"/>
          <w:sz w:val="21"/>
          <w:szCs w:val="24"/>
        </w:rPr>
        <w:t>(demandes non éligibles) </w:t>
      </w:r>
    </w:p>
    <w:p w14:paraId="2DD75675" w14:textId="09BAE779" w:rsidR="000F168F" w:rsidRDefault="00D644C6" w:rsidP="00873F02">
      <w:pPr>
        <w:pStyle w:val="Paragraphedeliste"/>
        <w:numPr>
          <w:ilvl w:val="0"/>
          <w:numId w:val="1"/>
        </w:numPr>
        <w:rPr>
          <w:color w:val="000000" w:themeColor="text1"/>
          <w:sz w:val="24"/>
          <w:szCs w:val="24"/>
        </w:rPr>
      </w:pPr>
      <w:r w:rsidRPr="00FE6FB2">
        <w:rPr>
          <w:color w:val="000000" w:themeColor="text1"/>
          <w:sz w:val="24"/>
          <w:szCs w:val="24"/>
        </w:rPr>
        <w:t xml:space="preserve">Dans </w:t>
      </w:r>
      <w:r w:rsidR="001B1D36">
        <w:rPr>
          <w:color w:val="000000" w:themeColor="text1"/>
          <w:sz w:val="24"/>
          <w:szCs w:val="24"/>
        </w:rPr>
        <w:t xml:space="preserve">6 </w:t>
      </w:r>
      <w:r w:rsidRPr="00FE6FB2">
        <w:rPr>
          <w:color w:val="000000" w:themeColor="text1"/>
          <w:sz w:val="24"/>
          <w:szCs w:val="24"/>
        </w:rPr>
        <w:t>cas, aucun LULU n’a pu rendre service.</w:t>
      </w:r>
    </w:p>
    <w:p w14:paraId="42A9DF5A" w14:textId="77777777" w:rsidR="0001529F" w:rsidRPr="00C24381" w:rsidRDefault="0001529F" w:rsidP="00873F02">
      <w:pPr>
        <w:pStyle w:val="Paragraphedeliste"/>
        <w:numPr>
          <w:ilvl w:val="0"/>
          <w:numId w:val="1"/>
        </w:numPr>
        <w:rPr>
          <w:color w:val="000000" w:themeColor="text1"/>
          <w:sz w:val="24"/>
          <w:szCs w:val="24"/>
        </w:rPr>
      </w:pPr>
    </w:p>
    <w:p w14:paraId="752F9654" w14:textId="77777777" w:rsidR="001B1D36" w:rsidRDefault="00522F22" w:rsidP="00C74812">
      <w:pPr>
        <w:rPr>
          <w:sz w:val="24"/>
          <w:szCs w:val="24"/>
        </w:rPr>
      </w:pPr>
      <w:r>
        <w:rPr>
          <w:b/>
          <w:i/>
          <w:sz w:val="34"/>
          <w:szCs w:val="34"/>
        </w:rPr>
        <w:t xml:space="preserve">    </w:t>
      </w:r>
      <w:r w:rsidR="00C74812" w:rsidRPr="00FE6FB2">
        <w:rPr>
          <w:sz w:val="24"/>
          <w:szCs w:val="24"/>
        </w:rPr>
        <w:t xml:space="preserve">Parmi les </w:t>
      </w:r>
      <w:r w:rsidR="00C74812" w:rsidRPr="00FE6FB2">
        <w:rPr>
          <w:b/>
          <w:sz w:val="24"/>
          <w:szCs w:val="24"/>
        </w:rPr>
        <w:t>réponses négatives</w:t>
      </w:r>
      <w:r w:rsidR="00C74812" w:rsidRPr="00FE6FB2">
        <w:rPr>
          <w:sz w:val="24"/>
          <w:szCs w:val="24"/>
        </w:rPr>
        <w:t xml:space="preserve">, la majorité n’ont pas été diffusées, les </w:t>
      </w:r>
      <w:r w:rsidR="001B1D36">
        <w:rPr>
          <w:sz w:val="24"/>
          <w:szCs w:val="24"/>
        </w:rPr>
        <w:t xml:space="preserve">     </w:t>
      </w:r>
    </w:p>
    <w:p w14:paraId="02DFEC80" w14:textId="638094AF" w:rsidR="00C24381" w:rsidRDefault="001B1D36" w:rsidP="00C74812">
      <w:pPr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proofErr w:type="gramStart"/>
      <w:r w:rsidR="00C74812" w:rsidRPr="00FE6FB2">
        <w:rPr>
          <w:sz w:val="24"/>
          <w:szCs w:val="24"/>
        </w:rPr>
        <w:t>demandes</w:t>
      </w:r>
      <w:proofErr w:type="gramEnd"/>
      <w:r w:rsidR="00C74812" w:rsidRPr="00FE6FB2">
        <w:rPr>
          <w:sz w:val="24"/>
          <w:szCs w:val="24"/>
        </w:rPr>
        <w:t xml:space="preserve"> n’étant pas éligibles, </w:t>
      </w:r>
      <w:r w:rsidR="003C107D">
        <w:rPr>
          <w:sz w:val="24"/>
          <w:szCs w:val="24"/>
        </w:rPr>
        <w:t xml:space="preserve">voici quelques </w:t>
      </w:r>
      <w:r w:rsidR="00C74812" w:rsidRPr="00FE6FB2">
        <w:rPr>
          <w:sz w:val="24"/>
          <w:szCs w:val="24"/>
        </w:rPr>
        <w:t>exemple</w:t>
      </w:r>
      <w:r w:rsidR="00B40A8D">
        <w:rPr>
          <w:sz w:val="24"/>
          <w:szCs w:val="24"/>
        </w:rPr>
        <w:t>s</w:t>
      </w:r>
      <w:r w:rsidR="00C74812" w:rsidRPr="00FE6FB2">
        <w:rPr>
          <w:sz w:val="24"/>
          <w:szCs w:val="24"/>
        </w:rPr>
        <w:t> :</w:t>
      </w:r>
    </w:p>
    <w:p w14:paraId="7FA8F0D5" w14:textId="77777777" w:rsidR="0001529F" w:rsidRDefault="0001529F" w:rsidP="00C74812">
      <w:pPr>
        <w:rPr>
          <w:sz w:val="24"/>
          <w:szCs w:val="24"/>
        </w:rPr>
      </w:pPr>
    </w:p>
    <w:p w14:paraId="6CA3819C" w14:textId="381B7628" w:rsidR="001B1D36" w:rsidRPr="001B1D36" w:rsidRDefault="001B1D36" w:rsidP="001B1D36">
      <w:pPr>
        <w:pStyle w:val="Paragraphedeliste"/>
        <w:numPr>
          <w:ilvl w:val="0"/>
          <w:numId w:val="1"/>
        </w:numPr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3</w:t>
      </w:r>
      <w:r w:rsidRPr="001B1D36">
        <w:rPr>
          <w:bCs/>
          <w:iCs/>
          <w:sz w:val="24"/>
          <w:szCs w:val="24"/>
        </w:rPr>
        <w:t xml:space="preserve">x </w:t>
      </w:r>
      <w:r w:rsidR="008C30FF">
        <w:rPr>
          <w:bCs/>
          <w:iCs/>
          <w:sz w:val="24"/>
          <w:szCs w:val="24"/>
        </w:rPr>
        <w:t>a</w:t>
      </w:r>
      <w:r w:rsidRPr="001B1D36">
        <w:rPr>
          <w:bCs/>
          <w:iCs/>
          <w:sz w:val="24"/>
          <w:szCs w:val="24"/>
        </w:rPr>
        <w:t>ppel</w:t>
      </w:r>
      <w:r>
        <w:rPr>
          <w:bCs/>
          <w:iCs/>
          <w:sz w:val="24"/>
          <w:szCs w:val="24"/>
        </w:rPr>
        <w:t>s</w:t>
      </w:r>
      <w:r w:rsidRPr="001B1D36">
        <w:rPr>
          <w:bCs/>
          <w:iCs/>
          <w:sz w:val="24"/>
          <w:szCs w:val="24"/>
        </w:rPr>
        <w:t xml:space="preserve"> depuis Lausanne</w:t>
      </w:r>
    </w:p>
    <w:p w14:paraId="1537AA4C" w14:textId="06E3AA55" w:rsidR="001B1D36" w:rsidRDefault="001B1D36" w:rsidP="001B1D36">
      <w:pPr>
        <w:pStyle w:val="Paragraphedeliste"/>
        <w:numPr>
          <w:ilvl w:val="0"/>
          <w:numId w:val="1"/>
        </w:numPr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2</w:t>
      </w:r>
      <w:r w:rsidRPr="001B1D36">
        <w:rPr>
          <w:bCs/>
          <w:iCs/>
          <w:sz w:val="24"/>
          <w:szCs w:val="24"/>
        </w:rPr>
        <w:t xml:space="preserve">x </w:t>
      </w:r>
      <w:r w:rsidR="008C30FF">
        <w:rPr>
          <w:bCs/>
          <w:iCs/>
          <w:sz w:val="24"/>
          <w:szCs w:val="24"/>
        </w:rPr>
        <w:t>d</w:t>
      </w:r>
      <w:r w:rsidRPr="001B1D36">
        <w:rPr>
          <w:bCs/>
          <w:iCs/>
          <w:sz w:val="24"/>
          <w:szCs w:val="24"/>
        </w:rPr>
        <w:t>emande</w:t>
      </w:r>
      <w:r>
        <w:rPr>
          <w:bCs/>
          <w:iCs/>
          <w:sz w:val="24"/>
          <w:szCs w:val="24"/>
        </w:rPr>
        <w:t>s</w:t>
      </w:r>
      <w:r w:rsidRPr="001B1D36">
        <w:rPr>
          <w:bCs/>
          <w:iCs/>
          <w:sz w:val="24"/>
          <w:szCs w:val="24"/>
        </w:rPr>
        <w:t xml:space="preserve"> </w:t>
      </w:r>
      <w:r w:rsidR="008C30FF">
        <w:rPr>
          <w:bCs/>
          <w:iCs/>
          <w:sz w:val="24"/>
          <w:szCs w:val="24"/>
        </w:rPr>
        <w:t xml:space="preserve">que j’ai malheureusement </w:t>
      </w:r>
      <w:r w:rsidRPr="001B1D36">
        <w:rPr>
          <w:bCs/>
          <w:iCs/>
          <w:sz w:val="24"/>
          <w:szCs w:val="24"/>
        </w:rPr>
        <w:t>entendue</w:t>
      </w:r>
      <w:r>
        <w:rPr>
          <w:bCs/>
          <w:iCs/>
          <w:sz w:val="24"/>
          <w:szCs w:val="24"/>
        </w:rPr>
        <w:t>s</w:t>
      </w:r>
      <w:r w:rsidRPr="001B1D36">
        <w:rPr>
          <w:bCs/>
          <w:iCs/>
          <w:sz w:val="24"/>
          <w:szCs w:val="24"/>
        </w:rPr>
        <w:t xml:space="preserve"> trop tard </w:t>
      </w:r>
      <w:r w:rsidR="008C30FF">
        <w:rPr>
          <w:bCs/>
          <w:iCs/>
          <w:sz w:val="24"/>
          <w:szCs w:val="24"/>
        </w:rPr>
        <w:t xml:space="preserve">(message </w:t>
      </w:r>
      <w:proofErr w:type="spellStart"/>
      <w:r w:rsidR="008C30FF">
        <w:rPr>
          <w:bCs/>
          <w:iCs/>
          <w:sz w:val="24"/>
          <w:szCs w:val="24"/>
        </w:rPr>
        <w:t>combox</w:t>
      </w:r>
      <w:proofErr w:type="spellEnd"/>
      <w:r w:rsidR="008C30FF">
        <w:rPr>
          <w:bCs/>
          <w:iCs/>
          <w:sz w:val="24"/>
          <w:szCs w:val="24"/>
        </w:rPr>
        <w:t xml:space="preserve">) </w:t>
      </w:r>
      <w:r w:rsidRPr="001B1D36">
        <w:rPr>
          <w:bCs/>
          <w:iCs/>
          <w:sz w:val="24"/>
          <w:szCs w:val="24"/>
        </w:rPr>
        <w:t>(</w:t>
      </w:r>
      <w:r>
        <w:rPr>
          <w:bCs/>
          <w:iCs/>
          <w:sz w:val="24"/>
          <w:szCs w:val="24"/>
        </w:rPr>
        <w:t xml:space="preserve">demande de </w:t>
      </w:r>
      <w:r w:rsidRPr="001B1D36">
        <w:rPr>
          <w:bCs/>
          <w:iCs/>
          <w:sz w:val="24"/>
          <w:szCs w:val="24"/>
        </w:rPr>
        <w:t>course pour le lendemain)</w:t>
      </w:r>
    </w:p>
    <w:p w14:paraId="7C28F873" w14:textId="4E435F55" w:rsidR="001B1D36" w:rsidRDefault="001B1D36" w:rsidP="001B1D36">
      <w:pPr>
        <w:pStyle w:val="Paragraphedeliste"/>
        <w:numPr>
          <w:ilvl w:val="0"/>
          <w:numId w:val="1"/>
        </w:numPr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1x transport jusqu’à Payerne</w:t>
      </w:r>
    </w:p>
    <w:p w14:paraId="4EF76E14" w14:textId="1B681512" w:rsidR="001B1D36" w:rsidRDefault="001B1D36" w:rsidP="001B1D36">
      <w:pPr>
        <w:pStyle w:val="Paragraphedeliste"/>
        <w:numPr>
          <w:ilvl w:val="0"/>
          <w:numId w:val="1"/>
        </w:numPr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1x déménagement + peinture de tout l’appartement /fin de bail</w:t>
      </w:r>
    </w:p>
    <w:p w14:paraId="57E711CC" w14:textId="381EE2FC" w:rsidR="001B1D36" w:rsidRDefault="001B1D36" w:rsidP="001B1D36">
      <w:pPr>
        <w:pStyle w:val="Paragraphedeliste"/>
        <w:numPr>
          <w:ilvl w:val="0"/>
          <w:numId w:val="1"/>
        </w:numPr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5x demande d’aide relevant du travail d’un professionnel (réparer une porte-fenêtre, dévisser une mezzanine, ménage, transport d’une armoire, réparer un </w:t>
      </w:r>
      <w:proofErr w:type="gramStart"/>
      <w:r>
        <w:rPr>
          <w:bCs/>
          <w:iCs/>
          <w:sz w:val="24"/>
          <w:szCs w:val="24"/>
        </w:rPr>
        <w:t>aspirateur….</w:t>
      </w:r>
      <w:proofErr w:type="gramEnd"/>
      <w:r>
        <w:rPr>
          <w:bCs/>
          <w:iCs/>
          <w:sz w:val="24"/>
          <w:szCs w:val="24"/>
        </w:rPr>
        <w:t>)</w:t>
      </w:r>
    </w:p>
    <w:p w14:paraId="7C72D0C9" w14:textId="77777777" w:rsidR="00C24381" w:rsidRPr="00C24381" w:rsidRDefault="00C24381" w:rsidP="00676A87">
      <w:pPr>
        <w:pStyle w:val="Paragraphedeliste"/>
        <w:ind w:left="1080"/>
        <w:rPr>
          <w:bCs/>
          <w:iCs/>
          <w:sz w:val="24"/>
          <w:szCs w:val="24"/>
        </w:rPr>
      </w:pPr>
    </w:p>
    <w:p w14:paraId="315C005C" w14:textId="7F425727" w:rsidR="00DE7589" w:rsidRDefault="001B1D36" w:rsidP="00676A87">
      <w:pPr>
        <w:rPr>
          <w:b/>
          <w:color w:val="6CA800" w:themeColor="accent1"/>
          <w:sz w:val="28"/>
          <w:szCs w:val="28"/>
        </w:rPr>
      </w:pPr>
      <w:r>
        <w:rPr>
          <w:b/>
          <w:i/>
          <w:sz w:val="34"/>
          <w:szCs w:val="34"/>
        </w:rPr>
        <w:t xml:space="preserve">    </w:t>
      </w:r>
    </w:p>
    <w:p w14:paraId="3FDCF4B9" w14:textId="77777777" w:rsidR="00C24381" w:rsidRDefault="00C24381" w:rsidP="00E31400">
      <w:pPr>
        <w:rPr>
          <w:b/>
          <w:color w:val="6CA800" w:themeColor="accent1"/>
          <w:sz w:val="28"/>
          <w:szCs w:val="28"/>
        </w:rPr>
      </w:pPr>
    </w:p>
    <w:p w14:paraId="6A020E20" w14:textId="6EA6771B" w:rsidR="00C24381" w:rsidRPr="00E31400" w:rsidRDefault="00C24381" w:rsidP="00676A87">
      <w:pPr>
        <w:rPr>
          <w:b/>
          <w:color w:val="6CA800" w:themeColor="accent1"/>
          <w:sz w:val="28"/>
          <w:szCs w:val="28"/>
        </w:rPr>
      </w:pPr>
      <w:r>
        <w:rPr>
          <w:b/>
          <w:color w:val="000000" w:themeColor="text1"/>
          <w:sz w:val="40"/>
          <w:szCs w:val="40"/>
        </w:rPr>
        <w:t xml:space="preserve">    </w:t>
      </w:r>
    </w:p>
    <w:p w14:paraId="178E470F" w14:textId="670A3D24" w:rsidR="00C15E03" w:rsidRDefault="00C15E03" w:rsidP="00C15E03">
      <w:pPr>
        <w:ind w:left="-426" w:firstLine="426"/>
        <w:rPr>
          <w:b/>
          <w:color w:val="000000" w:themeColor="text1"/>
          <w:sz w:val="40"/>
          <w:szCs w:val="40"/>
        </w:rPr>
      </w:pPr>
      <w:r w:rsidRPr="004176D0">
        <w:rPr>
          <w:b/>
          <w:noProof/>
          <w:color w:val="507D00" w:themeColor="accent1" w:themeShade="BF"/>
          <w:sz w:val="34"/>
          <w:szCs w:val="34"/>
          <w:lang w:val="en-US" w:bidi="ar-SA"/>
        </w:rPr>
        <w:lastRenderedPageBreak/>
        <mc:AlternateContent>
          <mc:Choice Requires="wps">
            <w:drawing>
              <wp:anchor distT="0" distB="0" distL="0" distR="0" simplePos="0" relativeHeight="251682816" behindDoc="0" locked="0" layoutInCell="1" allowOverlap="0" wp14:anchorId="1C8806D7" wp14:editId="7FA1A90C">
                <wp:simplePos x="0" y="0"/>
                <wp:positionH relativeFrom="page">
                  <wp:posOffset>10795</wp:posOffset>
                </wp:positionH>
                <wp:positionV relativeFrom="line">
                  <wp:posOffset>21590</wp:posOffset>
                </wp:positionV>
                <wp:extent cx="2136140" cy="9775825"/>
                <wp:effectExtent l="0" t="0" r="0" b="3175"/>
                <wp:wrapSquare wrapText="bothSides"/>
                <wp:docPr id="37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36140" cy="977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03B782" w14:textId="03011588" w:rsidR="00522F22" w:rsidRDefault="00522F22" w:rsidP="008E7121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  <w:color w:val="7D7111" w:themeColor="accent2" w:themeShade="80"/>
                                <w:lang w:val="en-US"/>
                              </w:rPr>
                              <w:drawing>
                                <wp:inline distT="0" distB="0" distL="0" distR="0" wp14:anchorId="6CFF0F18" wp14:editId="54FC9664">
                                  <wp:extent cx="1634469" cy="1140177"/>
                                  <wp:effectExtent l="0" t="0" r="4445" b="3175"/>
                                  <wp:docPr id="45" name="Imag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amir-2705x1800.jpg"/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9314" cy="11993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A3EFAF" w14:textId="77777777" w:rsidR="00522F22" w:rsidRDefault="00522F22" w:rsidP="008E7121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C15E3A" wp14:editId="17BD4109">
                                  <wp:extent cx="1780301" cy="1185334"/>
                                  <wp:effectExtent l="0" t="0" r="0" b="0"/>
                                  <wp:docPr id="40" name="Imag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snoj-2705x1800.jpg"/>
                                          <pic:cNvPicPr/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2587" cy="12134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7331F4" wp14:editId="7A617779">
                                  <wp:extent cx="1756681" cy="1219200"/>
                                  <wp:effectExtent l="0" t="0" r="0" b="0"/>
                                  <wp:docPr id="44" name="Imag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meta-2705x1800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8543" cy="12551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92EF746" w14:textId="77777777" w:rsidR="00522F22" w:rsidRDefault="00522F22" w:rsidP="008E7121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1A8D25" wp14:editId="5D1AD8CF">
                                  <wp:extent cx="1581809" cy="1106311"/>
                                  <wp:effectExtent l="0" t="0" r="5715" b="0"/>
                                  <wp:docPr id="43" name="Imag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pizi-2705x1800.jp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5381" cy="1150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D10515" w14:textId="77777777" w:rsidR="00522F22" w:rsidRDefault="00522F22" w:rsidP="008E7121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B2CAF0" wp14:editId="24AE0737">
                                  <wp:extent cx="1627703" cy="1083733"/>
                                  <wp:effectExtent l="0" t="0" r="0" b="0"/>
                                  <wp:docPr id="76" name="Imag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jana-2705x1800.jpg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673" cy="1134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BCC980" w14:textId="77777777" w:rsidR="00522F22" w:rsidRDefault="00522F22" w:rsidP="008E7121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2D06E6" wp14:editId="69C0C345">
                                  <wp:extent cx="1661612" cy="1106311"/>
                                  <wp:effectExtent l="0" t="0" r="2540" b="0"/>
                                  <wp:docPr id="75" name="Imag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" name="hansj--rg-2705x1800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2995" cy="11205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F8B094B" w14:textId="77777777" w:rsidR="00522F22" w:rsidRDefault="00522F22" w:rsidP="008E7121">
                            <w:pPr>
                              <w:pStyle w:val="Citationintense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90A01A" wp14:editId="1692C10F">
                                  <wp:extent cx="1712479" cy="1140178"/>
                                  <wp:effectExtent l="0" t="0" r="2540" b="3175"/>
                                  <wp:docPr id="38" name="Imag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nina-2705x1800.jpg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6648" cy="11962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F05B42" w14:textId="77777777" w:rsidR="00522F22" w:rsidRDefault="00522F22" w:rsidP="008E7121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806D7" id="_x0000_s1031" type="#_x0000_t202" alt="Title: Barre latérale" style="position:absolute;left:0;text-align:left;margin-left:.85pt;margin-top:1.7pt;width:168.2pt;height:769.75pt;z-index:251682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" o:allowoverlap="f" stroked="f" strokeweight=".5pt">
                <v:path arrowok="t"/>
                <v:textbox inset="36pt,0,11.52pt,18pt">
                  <w:txbxContent>
                    <w:p w14:paraId="6803B782" w14:textId="03011588" w:rsidR="00522F22" w:rsidRDefault="00522F22" w:rsidP="008E7121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  <w:color w:val="7D7111" w:themeColor="accent2" w:themeShade="80"/>
                          <w:lang w:val="en-US"/>
                        </w:rPr>
                        <w:drawing>
                          <wp:inline distT="0" distB="0" distL="0" distR="0" wp14:anchorId="6CFF0F18" wp14:editId="54FC9664">
                            <wp:extent cx="1634469" cy="1140177"/>
                            <wp:effectExtent l="0" t="0" r="4445" b="3175"/>
                            <wp:docPr id="45" name="Imag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amir-2705x1800.jpg"/>
                                    <pic:cNvPicPr/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9314" cy="11993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1A3EFAF" w14:textId="77777777" w:rsidR="00522F22" w:rsidRDefault="00522F22" w:rsidP="008E7121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C15E3A" wp14:editId="17BD4109">
                            <wp:extent cx="1780301" cy="1185334"/>
                            <wp:effectExtent l="0" t="0" r="0" b="0"/>
                            <wp:docPr id="40" name="Imag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snoj-2705x1800.jp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2587" cy="12134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67331F4" wp14:editId="7A617779">
                            <wp:extent cx="1756681" cy="1219200"/>
                            <wp:effectExtent l="0" t="0" r="0" b="0"/>
                            <wp:docPr id="44" name="Imag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meta-2705x1800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8543" cy="12551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92EF746" w14:textId="77777777" w:rsidR="00522F22" w:rsidRDefault="00522F22" w:rsidP="008E7121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1A8D25" wp14:editId="5D1AD8CF">
                            <wp:extent cx="1581809" cy="1106311"/>
                            <wp:effectExtent l="0" t="0" r="5715" b="0"/>
                            <wp:docPr id="43" name="Imag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pizi-2705x1800.jp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5381" cy="1150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D10515" w14:textId="77777777" w:rsidR="00522F22" w:rsidRDefault="00522F22" w:rsidP="008E7121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B2CAF0" wp14:editId="24AE0737">
                            <wp:extent cx="1627703" cy="1083733"/>
                            <wp:effectExtent l="0" t="0" r="0" b="0"/>
                            <wp:docPr id="76" name="Image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jana-2705x1800.jp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673" cy="1134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BCC980" w14:textId="77777777" w:rsidR="00522F22" w:rsidRDefault="00522F22" w:rsidP="008E7121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2D06E6" wp14:editId="69C0C345">
                            <wp:extent cx="1661612" cy="1106311"/>
                            <wp:effectExtent l="0" t="0" r="2540" b="0"/>
                            <wp:docPr id="75" name="Image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hansj--rg-2705x1800.jpg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2995" cy="11205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F8B094B" w14:textId="77777777" w:rsidR="00522F22" w:rsidRDefault="00522F22" w:rsidP="008E7121">
                      <w:pPr>
                        <w:pStyle w:val="Citationintense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90A01A" wp14:editId="1692C10F">
                            <wp:extent cx="1712479" cy="1140178"/>
                            <wp:effectExtent l="0" t="0" r="2540" b="3175"/>
                            <wp:docPr id="38" name="Imag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nina-2705x1800.jpg"/>
                                    <pic:cNvPicPr/>
                                  </pic:nvPicPr>
                                  <pic:blipFill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6648" cy="11962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F05B42" w14:textId="77777777" w:rsidR="00522F22" w:rsidRDefault="00522F22" w:rsidP="008E7121">
                      <w:pPr>
                        <w:pStyle w:val="Citationintense"/>
                        <w:ind w:right="420"/>
                        <w:jc w:val="center"/>
                      </w:pP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  <w:r w:rsidRPr="00C15E03">
        <w:rPr>
          <w:b/>
          <w:color w:val="000000" w:themeColor="text1"/>
          <w:sz w:val="40"/>
          <w:szCs w:val="40"/>
        </w:rPr>
        <w:t>Madame Frigo</w:t>
      </w:r>
      <w:r>
        <w:rPr>
          <w:b/>
          <w:color w:val="000000" w:themeColor="text1"/>
          <w:sz w:val="40"/>
          <w:szCs w:val="40"/>
        </w:rPr>
        <w:t xml:space="preserve"> - Lutte contre le gaspillage    </w:t>
      </w:r>
    </w:p>
    <w:p w14:paraId="555F4172" w14:textId="174B6D40" w:rsidR="00C15E03" w:rsidRPr="00C15E03" w:rsidRDefault="00C15E03" w:rsidP="00C15E03">
      <w:pPr>
        <w:ind w:left="-426" w:firstLine="426"/>
        <w:rPr>
          <w:b/>
          <w:color w:val="000000" w:themeColor="text1"/>
          <w:sz w:val="40"/>
          <w:szCs w:val="40"/>
        </w:rPr>
      </w:pPr>
      <w:proofErr w:type="gramStart"/>
      <w:r>
        <w:rPr>
          <w:b/>
          <w:color w:val="000000" w:themeColor="text1"/>
          <w:sz w:val="40"/>
          <w:szCs w:val="40"/>
        </w:rPr>
        <w:t>alimentaire</w:t>
      </w:r>
      <w:proofErr w:type="gramEnd"/>
      <w:r>
        <w:rPr>
          <w:b/>
          <w:color w:val="000000" w:themeColor="text1"/>
          <w:sz w:val="40"/>
          <w:szCs w:val="40"/>
        </w:rPr>
        <w:t xml:space="preserve"> à Epalinges</w:t>
      </w:r>
    </w:p>
    <w:p w14:paraId="11C33CCB" w14:textId="300E04E5" w:rsidR="00522F22" w:rsidRDefault="00235893" w:rsidP="00235893">
      <w:pPr>
        <w:rPr>
          <w:b/>
          <w:color w:val="6CA800" w:themeColor="accent1"/>
          <w:sz w:val="34"/>
          <w:szCs w:val="34"/>
        </w:rPr>
      </w:pPr>
      <w:r>
        <w:rPr>
          <w:b/>
          <w:color w:val="6CA800" w:themeColor="accent1"/>
          <w:sz w:val="34"/>
          <w:szCs w:val="34"/>
        </w:rPr>
        <w:t xml:space="preserve">         </w:t>
      </w:r>
      <w:r w:rsidR="00C15E03">
        <w:rPr>
          <w:b/>
          <w:color w:val="6CA800" w:themeColor="accent1"/>
          <w:sz w:val="34"/>
          <w:szCs w:val="34"/>
        </w:rPr>
        <w:t xml:space="preserve">       </w:t>
      </w:r>
      <w:r>
        <w:rPr>
          <w:b/>
          <w:color w:val="6CA800" w:themeColor="accent1"/>
          <w:sz w:val="34"/>
          <w:szCs w:val="34"/>
        </w:rPr>
        <w:t xml:space="preserve">  </w:t>
      </w:r>
      <w:r w:rsidR="00C15E03">
        <w:rPr>
          <w:noProof/>
          <w:color w:val="7D7111" w:themeColor="accent2" w:themeShade="80"/>
          <w:lang w:val="en-US"/>
        </w:rPr>
        <w:drawing>
          <wp:inline distT="0" distB="0" distL="0" distR="0" wp14:anchorId="5301EA2A" wp14:editId="2A66A43D">
            <wp:extent cx="2427111" cy="2427111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LEGUMES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449" cy="248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574F8" w14:textId="3C1C16A1" w:rsidR="005471D1" w:rsidRPr="00522F22" w:rsidRDefault="00C15E03" w:rsidP="00522F22">
      <w:pPr>
        <w:rPr>
          <w:b/>
          <w:color w:val="6CA800" w:themeColor="accent1"/>
          <w:sz w:val="24"/>
          <w:szCs w:val="24"/>
        </w:rPr>
      </w:pPr>
      <w:r>
        <w:rPr>
          <w:sz w:val="24"/>
          <w:szCs w:val="24"/>
        </w:rPr>
        <w:t>M</w:t>
      </w:r>
      <w:r w:rsidR="005471D1" w:rsidRPr="00522F22">
        <w:rPr>
          <w:sz w:val="24"/>
          <w:szCs w:val="24"/>
        </w:rPr>
        <w:t>ise en place de l’initiative « Madame Frigo » à Epalinges depuis le mois de mars 2022.</w:t>
      </w:r>
    </w:p>
    <w:p w14:paraId="2CA52B28" w14:textId="77777777" w:rsidR="005471D1" w:rsidRPr="00522F22" w:rsidRDefault="005471D1" w:rsidP="005471D1">
      <w:pPr>
        <w:spacing w:line="259" w:lineRule="auto"/>
        <w:rPr>
          <w:sz w:val="24"/>
          <w:szCs w:val="24"/>
        </w:rPr>
      </w:pPr>
      <w:r w:rsidRPr="00522F22">
        <w:rPr>
          <w:sz w:val="24"/>
          <w:szCs w:val="24"/>
        </w:rPr>
        <w:t xml:space="preserve">Cette initiative vise à lutter contre le gaspillage alimentaire à Epalinges en installant un réfrigérateur public à la </w:t>
      </w:r>
      <w:r w:rsidRPr="00522F22">
        <w:rPr>
          <w:b/>
          <w:sz w:val="24"/>
          <w:szCs w:val="24"/>
        </w:rPr>
        <w:t>place de la Croix-Blanche</w:t>
      </w:r>
      <w:r w:rsidRPr="00522F22">
        <w:rPr>
          <w:sz w:val="24"/>
          <w:szCs w:val="24"/>
        </w:rPr>
        <w:t xml:space="preserve">. </w:t>
      </w:r>
    </w:p>
    <w:p w14:paraId="577567EF" w14:textId="77777777" w:rsidR="005471D1" w:rsidRPr="00522F22" w:rsidRDefault="005471D1" w:rsidP="005471D1">
      <w:pPr>
        <w:spacing w:line="259" w:lineRule="auto"/>
        <w:rPr>
          <w:sz w:val="24"/>
          <w:szCs w:val="24"/>
        </w:rPr>
      </w:pPr>
      <w:r w:rsidRPr="00522F22">
        <w:rPr>
          <w:sz w:val="24"/>
          <w:szCs w:val="24"/>
        </w:rPr>
        <w:t xml:space="preserve">Le frigo est ouvert 24h/24 et 365 jours/an. Chacun peut y déposer un ou plusieurs aliments qu’il ne va pas consommer (vider son frigo avant un départ en vacances par exemple, ou y déposer une salade qui commence à flétrir, un paquet de biscuit dont la date de péremption est proche etc…). </w:t>
      </w:r>
    </w:p>
    <w:p w14:paraId="4E2123D3" w14:textId="77777777" w:rsidR="005471D1" w:rsidRPr="00522F22" w:rsidRDefault="005471D1" w:rsidP="005471D1">
      <w:pPr>
        <w:spacing w:line="259" w:lineRule="auto"/>
        <w:rPr>
          <w:sz w:val="24"/>
          <w:szCs w:val="24"/>
        </w:rPr>
      </w:pPr>
      <w:r w:rsidRPr="00522F22">
        <w:rPr>
          <w:sz w:val="24"/>
          <w:szCs w:val="24"/>
        </w:rPr>
        <w:t xml:space="preserve">Tout un chacun peut déposer ou se servir et ainsi éviter la case </w:t>
      </w:r>
      <w:r w:rsidR="003531B8">
        <w:rPr>
          <w:sz w:val="24"/>
          <w:szCs w:val="24"/>
        </w:rPr>
        <w:t>« </w:t>
      </w:r>
      <w:r w:rsidRPr="00522F22">
        <w:rPr>
          <w:sz w:val="24"/>
          <w:szCs w:val="24"/>
        </w:rPr>
        <w:t>poubelle</w:t>
      </w:r>
      <w:r w:rsidR="003531B8">
        <w:rPr>
          <w:sz w:val="24"/>
          <w:szCs w:val="24"/>
        </w:rPr>
        <w:t> »</w:t>
      </w:r>
      <w:r w:rsidRPr="00522F22">
        <w:rPr>
          <w:sz w:val="24"/>
          <w:szCs w:val="24"/>
        </w:rPr>
        <w:t xml:space="preserve"> à de nombreux aliments.</w:t>
      </w:r>
    </w:p>
    <w:p w14:paraId="686833FC" w14:textId="648D3DB5" w:rsidR="00522F22" w:rsidRDefault="00C15E03" w:rsidP="005471D1">
      <w:pPr>
        <w:spacing w:line="259" w:lineRule="auto"/>
        <w:rPr>
          <w:rStyle w:val="Lienhypertexte"/>
          <w:i/>
          <w:color w:val="355400" w:themeColor="accent1" w:themeShade="80"/>
          <w:sz w:val="21"/>
          <w:u w:val="none"/>
        </w:rPr>
      </w:pPr>
      <w:r>
        <w:rPr>
          <w:rFonts w:ascii="ArialMT" w:hAnsi="ArialMT"/>
          <w:b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EA82AD4" wp14:editId="11E7C457">
                <wp:simplePos x="0" y="0"/>
                <wp:positionH relativeFrom="column">
                  <wp:posOffset>-50800</wp:posOffset>
                </wp:positionH>
                <wp:positionV relativeFrom="paragraph">
                  <wp:posOffset>273261</wp:posOffset>
                </wp:positionV>
                <wp:extent cx="4995333" cy="1117600"/>
                <wp:effectExtent l="25400" t="25400" r="34290" b="38100"/>
                <wp:wrapNone/>
                <wp:docPr id="79" name="Zone de text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5333" cy="11176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EC8B6D" w14:textId="77777777" w:rsidR="005471D1" w:rsidRPr="00DE7589" w:rsidRDefault="005471D1" w:rsidP="005471D1">
                            <w:pPr>
                              <w:spacing w:line="259" w:lineRule="auto"/>
                              <w:rPr>
                                <w:rFonts w:ascii="ArialMT" w:hAnsi="ArialMT"/>
                                <w:color w:val="000000" w:themeColor="text1"/>
                                <w:sz w:val="24"/>
                                <w:szCs w:val="32"/>
                                <w:u w:val="single"/>
                              </w:rPr>
                            </w:pPr>
                            <w:r w:rsidRPr="00DE7589">
                              <w:rPr>
                                <w:rFonts w:ascii="ArialMT" w:hAnsi="ArialMT"/>
                                <w:b/>
                                <w:noProof/>
                                <w:color w:val="000000" w:themeColor="text1"/>
                                <w:sz w:val="36"/>
                                <w:szCs w:val="32"/>
                              </w:rPr>
                              <w:drawing>
                                <wp:inline distT="0" distB="0" distL="0" distR="0" wp14:anchorId="4634F0B4" wp14:editId="7802F1EB">
                                  <wp:extent cx="314107" cy="314107"/>
                                  <wp:effectExtent l="0" t="0" r="3810" b="3810"/>
                                  <wp:docPr id="78" name="Imag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Unknown.png"/>
                                          <pic:cNvPicPr/>
                                        </pic:nvPicPr>
                                        <pic:blipFill>
                                          <a:blip r:embed="rId6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252" cy="3302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E7589">
                              <w:rPr>
                                <w:rFonts w:ascii="ArialMT" w:hAnsi="ArialMT"/>
                                <w:color w:val="000000" w:themeColor="text1"/>
                                <w:sz w:val="24"/>
                                <w:szCs w:val="32"/>
                                <w:u w:val="single"/>
                              </w:rPr>
                              <w:t xml:space="preserve">Le frigo </w:t>
                            </w:r>
                            <w:proofErr w:type="gramStart"/>
                            <w:r w:rsidRPr="00DE7589">
                              <w:rPr>
                                <w:rFonts w:ascii="ArialMT" w:hAnsi="ArialMT"/>
                                <w:color w:val="000000" w:themeColor="text1"/>
                                <w:sz w:val="24"/>
                                <w:szCs w:val="32"/>
                                <w:u w:val="single"/>
                              </w:rPr>
                              <w:t>accueille:</w:t>
                            </w:r>
                            <w:proofErr w:type="gramEnd"/>
                            <w:r w:rsidRPr="00DE7589">
                              <w:rPr>
                                <w:rFonts w:ascii="ArialMT" w:hAnsi="ArialMT"/>
                                <w:color w:val="000000" w:themeColor="text1"/>
                                <w:sz w:val="24"/>
                                <w:szCs w:val="32"/>
                                <w:u w:val="single"/>
                              </w:rPr>
                              <w:t xml:space="preserve"> </w:t>
                            </w:r>
                          </w:p>
                          <w:p w14:paraId="2BADA5AC" w14:textId="77777777" w:rsidR="005471D1" w:rsidRPr="00DE7589" w:rsidRDefault="005471D1" w:rsidP="005471D1">
                            <w:pPr>
                              <w:pStyle w:val="Normalcentr"/>
                              <w:spacing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40"/>
                              </w:rPr>
                            </w:pPr>
                            <w:r w:rsidRPr="00DE7589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40"/>
                              </w:rPr>
                              <w:t>Fruits &amp; Légumes – Pain – Produits encore emballés, intacts et non périmés.</w:t>
                            </w:r>
                          </w:p>
                          <w:p w14:paraId="3FB97F7E" w14:textId="77777777" w:rsidR="005471D1" w:rsidRPr="00DE7589" w:rsidRDefault="005471D1" w:rsidP="005471D1">
                            <w:pPr>
                              <w:rPr>
                                <w:color w:val="000000" w:themeColor="text1"/>
                                <w:sz w:val="2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82AD4" id="Zone de texte 79" o:spid="_x0000_s1032" type="#_x0000_t202" style="position:absolute;margin-left:-4pt;margin-top:21.5pt;width:393.35pt;height:8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" filled="f" strokecolor="#6ca800 [3204]" strokeweight="4.5pt">
                <v:textbox>
                  <w:txbxContent>
                    <w:p w14:paraId="36EC8B6D" w14:textId="77777777" w:rsidR="005471D1" w:rsidRPr="00DE7589" w:rsidRDefault="005471D1" w:rsidP="005471D1">
                      <w:pPr>
                        <w:spacing w:line="259" w:lineRule="auto"/>
                        <w:rPr>
                          <w:rFonts w:ascii="ArialMT" w:hAnsi="ArialMT"/>
                          <w:color w:val="000000" w:themeColor="text1"/>
                          <w:sz w:val="24"/>
                          <w:szCs w:val="32"/>
                          <w:u w:val="single"/>
                        </w:rPr>
                      </w:pPr>
                      <w:r w:rsidRPr="00DE7589">
                        <w:rPr>
                          <w:rFonts w:ascii="ArialMT" w:hAnsi="ArialMT"/>
                          <w:b/>
                          <w:noProof/>
                          <w:color w:val="000000" w:themeColor="text1"/>
                          <w:sz w:val="36"/>
                          <w:szCs w:val="32"/>
                        </w:rPr>
                        <w:drawing>
                          <wp:inline distT="0" distB="0" distL="0" distR="0" wp14:anchorId="4634F0B4" wp14:editId="7802F1EB">
                            <wp:extent cx="314107" cy="314107"/>
                            <wp:effectExtent l="0" t="0" r="3810" b="3810"/>
                            <wp:docPr id="78" name="Image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Unknown.png"/>
                                    <pic:cNvPicPr/>
                                  </pic:nvPicPr>
                                  <pic:blipFill>
                                    <a:blip r:embed="rId6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252" cy="3302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E7589">
                        <w:rPr>
                          <w:rFonts w:ascii="ArialMT" w:hAnsi="ArialMT"/>
                          <w:color w:val="000000" w:themeColor="text1"/>
                          <w:sz w:val="24"/>
                          <w:szCs w:val="32"/>
                          <w:u w:val="single"/>
                        </w:rPr>
                        <w:t xml:space="preserve">Le frigo </w:t>
                      </w:r>
                      <w:proofErr w:type="gramStart"/>
                      <w:r w:rsidRPr="00DE7589">
                        <w:rPr>
                          <w:rFonts w:ascii="ArialMT" w:hAnsi="ArialMT"/>
                          <w:color w:val="000000" w:themeColor="text1"/>
                          <w:sz w:val="24"/>
                          <w:szCs w:val="32"/>
                          <w:u w:val="single"/>
                        </w:rPr>
                        <w:t>accueille:</w:t>
                      </w:r>
                      <w:proofErr w:type="gramEnd"/>
                      <w:r w:rsidRPr="00DE7589">
                        <w:rPr>
                          <w:rFonts w:ascii="ArialMT" w:hAnsi="ArialMT"/>
                          <w:color w:val="000000" w:themeColor="text1"/>
                          <w:sz w:val="24"/>
                          <w:szCs w:val="32"/>
                          <w:u w:val="single"/>
                        </w:rPr>
                        <w:t xml:space="preserve"> </w:t>
                      </w:r>
                    </w:p>
                    <w:p w14:paraId="2BADA5AC" w14:textId="77777777" w:rsidR="005471D1" w:rsidRPr="00DE7589" w:rsidRDefault="005471D1" w:rsidP="005471D1">
                      <w:pPr>
                        <w:pStyle w:val="Normalcentr"/>
                        <w:spacing w:line="240" w:lineRule="auto"/>
                        <w:rPr>
                          <w:rFonts w:ascii="Arial" w:hAnsi="Arial" w:cs="Arial"/>
                          <w:color w:val="000000" w:themeColor="text1"/>
                          <w:sz w:val="24"/>
                          <w:szCs w:val="40"/>
                        </w:rPr>
                      </w:pPr>
                      <w:r w:rsidRPr="00DE7589">
                        <w:rPr>
                          <w:rFonts w:ascii="Arial" w:hAnsi="Arial" w:cs="Arial"/>
                          <w:color w:val="000000" w:themeColor="text1"/>
                          <w:sz w:val="24"/>
                          <w:szCs w:val="40"/>
                        </w:rPr>
                        <w:t>Fruits &amp; Légumes – Pain – Produits encore emballés, intacts et non périmés.</w:t>
                      </w:r>
                    </w:p>
                    <w:p w14:paraId="3FB97F7E" w14:textId="77777777" w:rsidR="005471D1" w:rsidRPr="00DE7589" w:rsidRDefault="005471D1" w:rsidP="005471D1">
                      <w:pPr>
                        <w:rPr>
                          <w:color w:val="000000" w:themeColor="text1"/>
                          <w:sz w:val="2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09F3EB1" w14:textId="2FD7BC04" w:rsidR="005471D1" w:rsidRDefault="005471D1" w:rsidP="005471D1">
      <w:pPr>
        <w:pStyle w:val="NormalWeb"/>
        <w:rPr>
          <w:rFonts w:ascii="ArialMT" w:hAnsi="ArialMT"/>
          <w:sz w:val="22"/>
          <w:szCs w:val="22"/>
          <w:u w:val="single"/>
        </w:rPr>
      </w:pPr>
    </w:p>
    <w:p w14:paraId="7834AE3D" w14:textId="1E26E63E" w:rsidR="005471D1" w:rsidRDefault="005471D1" w:rsidP="005471D1">
      <w:pPr>
        <w:pStyle w:val="NormalWeb"/>
        <w:rPr>
          <w:rFonts w:ascii="ArialMT" w:hAnsi="ArialMT"/>
          <w:sz w:val="22"/>
          <w:szCs w:val="22"/>
          <w:u w:val="single"/>
        </w:rPr>
      </w:pPr>
    </w:p>
    <w:p w14:paraId="180D653B" w14:textId="3FFFBCCC" w:rsidR="00522F22" w:rsidRDefault="00522F22" w:rsidP="005471D1">
      <w:pPr>
        <w:pStyle w:val="NormalWeb"/>
        <w:rPr>
          <w:rFonts w:ascii="ArialMT" w:hAnsi="ArialMT"/>
          <w:sz w:val="22"/>
          <w:szCs w:val="22"/>
          <w:u w:val="single"/>
        </w:rPr>
      </w:pPr>
    </w:p>
    <w:p w14:paraId="54F14C3E" w14:textId="50ABB78E" w:rsidR="00DE7589" w:rsidRDefault="00DE7589" w:rsidP="005471D1">
      <w:pPr>
        <w:pStyle w:val="NormalWeb"/>
        <w:rPr>
          <w:rFonts w:ascii="ArialMT" w:hAnsi="ArialMT"/>
          <w:sz w:val="22"/>
          <w:szCs w:val="22"/>
          <w:u w:val="single"/>
        </w:rPr>
      </w:pPr>
    </w:p>
    <w:p w14:paraId="4806CF20" w14:textId="0254C2D1" w:rsidR="005471D1" w:rsidRDefault="00B02F0D" w:rsidP="005471D1">
      <w:pPr>
        <w:pStyle w:val="NormalWeb"/>
        <w:rPr>
          <w:rFonts w:ascii="ArialMT" w:hAnsi="ArialMT"/>
          <w:sz w:val="22"/>
          <w:szCs w:val="2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9521E2F" wp14:editId="679665DD">
                <wp:simplePos x="0" y="0"/>
                <wp:positionH relativeFrom="column">
                  <wp:posOffset>22860</wp:posOffset>
                </wp:positionH>
                <wp:positionV relativeFrom="paragraph">
                  <wp:posOffset>231351</wp:posOffset>
                </wp:positionV>
                <wp:extent cx="5037455" cy="1219200"/>
                <wp:effectExtent l="25400" t="25400" r="42545" b="38100"/>
                <wp:wrapNone/>
                <wp:docPr id="81" name="Zone de text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7455" cy="12192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5487C10" w14:textId="179C0CE4" w:rsidR="005471D1" w:rsidRPr="00DE7589" w:rsidRDefault="005471D1" w:rsidP="005471D1">
                            <w:pPr>
                              <w:rPr>
                                <w:sz w:val="24"/>
                                <w:lang w:val="fr-CH"/>
                              </w:rPr>
                            </w:pPr>
                          </w:p>
                          <w:p w14:paraId="28CC59F7" w14:textId="77777777" w:rsidR="005471D1" w:rsidRPr="00DE7589" w:rsidRDefault="005471D1">
                            <w:pPr>
                              <w:rPr>
                                <w:sz w:val="24"/>
                              </w:rPr>
                            </w:pPr>
                          </w:p>
                          <w:p w14:paraId="3BCEAF8F" w14:textId="77777777" w:rsidR="00C15E03" w:rsidRDefault="00C15E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21E2F" id="Zone de texte 81" o:spid="_x0000_s1034" type="#_x0000_t202" style="position:absolute;margin-left:1.8pt;margin-top:18.2pt;width:396.65pt;height:9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" filled="f" strokecolor="red" strokeweight="4.5pt">
                <v:textbox>
                  <w:txbxContent>
                    <w:p w14:paraId="65487C10" w14:textId="179C0CE4" w:rsidR="005471D1" w:rsidRPr="00DE7589" w:rsidRDefault="005471D1" w:rsidP="005471D1">
                      <w:pPr>
                        <w:rPr>
                          <w:sz w:val="24"/>
                          <w:lang w:val="fr-CH"/>
                        </w:rPr>
                      </w:pPr>
                    </w:p>
                    <w:p w14:paraId="28CC59F7" w14:textId="77777777" w:rsidR="005471D1" w:rsidRPr="00DE7589" w:rsidRDefault="005471D1">
                      <w:pPr>
                        <w:rPr>
                          <w:sz w:val="24"/>
                        </w:rPr>
                      </w:pPr>
                    </w:p>
                    <w:p w14:paraId="3BCEAF8F" w14:textId="77777777" w:rsidR="00C15E03" w:rsidRDefault="00C15E03"/>
                  </w:txbxContent>
                </v:textbox>
              </v:shape>
            </w:pict>
          </mc:Fallback>
        </mc:AlternateContent>
      </w:r>
    </w:p>
    <w:p w14:paraId="4844C7FB" w14:textId="7D4598A0" w:rsidR="005471D1" w:rsidRPr="00DE7589" w:rsidRDefault="005471D1" w:rsidP="005471D1">
      <w:pPr>
        <w:pStyle w:val="NormalWeb"/>
        <w:rPr>
          <w:rFonts w:ascii="ArialMT" w:hAnsi="ArialMT"/>
          <w:sz w:val="22"/>
          <w:szCs w:val="32"/>
          <w:u w:val="single"/>
        </w:rPr>
      </w:pPr>
      <w:r>
        <w:rPr>
          <w:rFonts w:ascii="ArialMT" w:hAnsi="ArialMT"/>
          <w:sz w:val="22"/>
          <w:szCs w:val="22"/>
        </w:rPr>
        <w:t xml:space="preserve"> </w:t>
      </w:r>
      <w:r w:rsidRPr="005471D1">
        <w:rPr>
          <w:rFonts w:ascii="ArialMT" w:hAnsi="ArialMT"/>
          <w:sz w:val="22"/>
          <w:szCs w:val="22"/>
        </w:rPr>
        <w:t xml:space="preserve"> </w:t>
      </w:r>
      <w:r w:rsidRPr="00EA6CAE">
        <w:rPr>
          <w:rFonts w:ascii="ArialMT" w:hAnsi="ArialMT"/>
          <w:b/>
          <w:noProof/>
          <w:sz w:val="32"/>
          <w:szCs w:val="32"/>
        </w:rPr>
        <w:drawing>
          <wp:inline distT="0" distB="0" distL="0" distR="0" wp14:anchorId="1D7BCFA9" wp14:editId="31DA37C6">
            <wp:extent cx="272226" cy="272226"/>
            <wp:effectExtent l="0" t="0" r="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Unknown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84867" cy="284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1D1">
        <w:rPr>
          <w:rFonts w:ascii="ArialMT" w:hAnsi="ArialMT"/>
          <w:sz w:val="22"/>
          <w:szCs w:val="22"/>
        </w:rPr>
        <w:t xml:space="preserve">  </w:t>
      </w:r>
      <w:r w:rsidRPr="00DE7589">
        <w:rPr>
          <w:rFonts w:ascii="ArialMT" w:hAnsi="ArialMT"/>
          <w:szCs w:val="22"/>
          <w:u w:val="single"/>
        </w:rPr>
        <w:t>Le frigo n’accueille </w:t>
      </w:r>
      <w:proofErr w:type="gramStart"/>
      <w:r w:rsidRPr="00DE7589">
        <w:rPr>
          <w:rFonts w:ascii="ArialMT" w:hAnsi="ArialMT"/>
          <w:szCs w:val="22"/>
          <w:u w:val="single"/>
        </w:rPr>
        <w:t>pas:</w:t>
      </w:r>
      <w:proofErr w:type="gramEnd"/>
      <w:r w:rsidRPr="00DE7589">
        <w:rPr>
          <w:rFonts w:ascii="ArialMT" w:hAnsi="ArialMT"/>
          <w:sz w:val="22"/>
          <w:szCs w:val="32"/>
          <w:u w:val="single"/>
        </w:rPr>
        <w:t xml:space="preserve"> </w:t>
      </w:r>
    </w:p>
    <w:p w14:paraId="11B8BB5B" w14:textId="77777777" w:rsidR="00DE7589" w:rsidRDefault="005471D1" w:rsidP="00DE7589">
      <w:pPr>
        <w:pStyle w:val="NormalWeb"/>
        <w:ind w:firstLine="140"/>
        <w:rPr>
          <w:rFonts w:ascii="Arial" w:hAnsi="Arial" w:cs="Arial"/>
          <w:color w:val="000000" w:themeColor="text1"/>
          <w:szCs w:val="22"/>
        </w:rPr>
      </w:pPr>
      <w:r w:rsidRPr="00DE7589">
        <w:rPr>
          <w:rFonts w:ascii="Arial" w:hAnsi="Arial" w:cs="Arial"/>
          <w:color w:val="000000" w:themeColor="text1"/>
          <w:szCs w:val="22"/>
        </w:rPr>
        <w:t>Viandes &amp; Poissons – Alcools – Produits cuisinés, ouverts ou périmés</w:t>
      </w:r>
    </w:p>
    <w:p w14:paraId="76F85D5C" w14:textId="77777777" w:rsidR="005471D1" w:rsidRPr="00DE7589" w:rsidRDefault="005471D1" w:rsidP="00DE7589">
      <w:pPr>
        <w:pStyle w:val="NormalWeb"/>
        <w:ind w:firstLine="140"/>
        <w:rPr>
          <w:rFonts w:ascii="Arial" w:hAnsi="Arial" w:cs="Arial"/>
          <w:color w:val="000000" w:themeColor="text1"/>
          <w:szCs w:val="22"/>
        </w:rPr>
      </w:pPr>
      <w:r w:rsidRPr="00DE7589">
        <w:rPr>
          <w:rFonts w:ascii="Arial" w:hAnsi="Arial" w:cs="Arial"/>
          <w:color w:val="000000" w:themeColor="text1"/>
          <w:szCs w:val="22"/>
        </w:rPr>
        <w:t xml:space="preserve"> </w:t>
      </w:r>
      <w:r w:rsidR="00DE7589" w:rsidRPr="00DE7589">
        <w:rPr>
          <w:rFonts w:ascii="Arial" w:hAnsi="Arial" w:cs="Arial"/>
          <w:color w:val="000000" w:themeColor="text1"/>
          <w:szCs w:val="22"/>
        </w:rPr>
        <w:t>– tous les « restes ».</w:t>
      </w:r>
      <w:r w:rsidR="00DE7589">
        <w:rPr>
          <w:rFonts w:ascii="Arial" w:hAnsi="Arial" w:cs="Arial"/>
          <w:color w:val="000000" w:themeColor="text1"/>
          <w:szCs w:val="22"/>
        </w:rPr>
        <w:t xml:space="preserve">          </w:t>
      </w:r>
    </w:p>
    <w:p w14:paraId="31228151" w14:textId="77777777" w:rsidR="00522F22" w:rsidRDefault="00522F22" w:rsidP="005471D1">
      <w:pPr>
        <w:spacing w:line="259" w:lineRule="auto"/>
      </w:pPr>
    </w:p>
    <w:p w14:paraId="13C7D3AD" w14:textId="48D5472F" w:rsidR="005471D1" w:rsidRDefault="00B02F0D" w:rsidP="009B5B40">
      <w:pPr>
        <w:spacing w:line="259" w:lineRule="auto"/>
        <w:ind w:left="720"/>
      </w:pPr>
      <w:r w:rsidRPr="00D644C6">
        <w:rPr>
          <w:b/>
          <w:noProof/>
          <w:sz w:val="34"/>
          <w:szCs w:val="34"/>
          <w:lang w:val="en-US" w:bidi="ar-SA"/>
        </w:rPr>
        <w:lastRenderedPageBreak/>
        <mc:AlternateContent>
          <mc:Choice Requires="wps">
            <w:drawing>
              <wp:anchor distT="0" distB="0" distL="0" distR="0" simplePos="0" relativeHeight="251680768" behindDoc="0" locked="0" layoutInCell="1" allowOverlap="0" wp14:anchorId="1B9A754F" wp14:editId="348E4D0D">
                <wp:simplePos x="0" y="0"/>
                <wp:positionH relativeFrom="page">
                  <wp:posOffset>45156</wp:posOffset>
                </wp:positionH>
                <wp:positionV relativeFrom="line">
                  <wp:posOffset>460728</wp:posOffset>
                </wp:positionV>
                <wp:extent cx="2177415" cy="9460089"/>
                <wp:effectExtent l="0" t="0" r="0" b="1905"/>
                <wp:wrapSquare wrapText="bothSides"/>
                <wp:docPr id="48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77415" cy="94600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383F1D" w14:textId="77777777" w:rsidR="00DE4CCE" w:rsidRDefault="00DE4CCE" w:rsidP="00DE4CCE">
                            <w:pPr>
                              <w:pStyle w:val="Citationintense"/>
                            </w:pPr>
                            <w:r>
                              <w:rPr>
                                <w:noProof/>
                                <w:color w:val="7D7111" w:themeColor="accent2" w:themeShade="80"/>
                                <w:lang w:val="en-US"/>
                              </w:rPr>
                              <w:drawing>
                                <wp:inline distT="0" distB="0" distL="0" distR="0" wp14:anchorId="2407BDFB" wp14:editId="58101887">
                                  <wp:extent cx="1375090" cy="1375090"/>
                                  <wp:effectExtent l="0" t="0" r="0" b="0"/>
                                  <wp:docPr id="49" name="Imag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LEGUMES.jpg"/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3143" cy="14031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10540B" w14:textId="77777777" w:rsidR="00C15E03" w:rsidRDefault="00C15E03" w:rsidP="00DE4CCE">
                            <w:pPr>
                              <w:pStyle w:val="Citationintense"/>
                            </w:pPr>
                          </w:p>
                          <w:p w14:paraId="61DA0497" w14:textId="223E0346" w:rsidR="00DE4CCE" w:rsidRDefault="00DE4CCE" w:rsidP="00DE4CCE">
                            <w:pPr>
                              <w:pStyle w:val="Citationintense"/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i w:val="0"/>
                                <w:iCs/>
                                <w:noProof/>
                                <w:color w:val="E3393D"/>
                              </w:rPr>
                              <w:drawing>
                                <wp:inline distT="0" distB="0" distL="0" distR="0" wp14:anchorId="7C89E4C8" wp14:editId="5B329CDB">
                                  <wp:extent cx="2107482" cy="1399822"/>
                                  <wp:effectExtent l="0" t="0" r="1270" b="0"/>
                                  <wp:docPr id="82" name="Imag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Unknown.jp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5629" cy="14318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219761" w14:textId="77777777" w:rsidR="00C15E03" w:rsidRDefault="00C15E03" w:rsidP="00DE4CCE">
                            <w:pPr>
                              <w:pStyle w:val="Citationintense"/>
                            </w:pPr>
                          </w:p>
                          <w:p w14:paraId="1E5A4C52" w14:textId="77777777" w:rsidR="00C15E03" w:rsidRDefault="00C15E03" w:rsidP="00DE4CCE">
                            <w:pPr>
                              <w:pStyle w:val="Citationintense"/>
                            </w:pPr>
                          </w:p>
                          <w:p w14:paraId="03EEF285" w14:textId="4D750C00" w:rsidR="00DE4CCE" w:rsidRDefault="00C15E03" w:rsidP="00DE4CCE">
                            <w:pPr>
                              <w:pStyle w:val="Citationintens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D6EBE0" wp14:editId="19FDB49A">
                                  <wp:extent cx="1935418" cy="1451398"/>
                                  <wp:effectExtent l="0" t="0" r="0" b="0"/>
                                  <wp:docPr id="88" name="Imag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f8d23858-7355-4135-b617-7e50ec2a97ec copie.jpg"/>
                                          <pic:cNvPicPr/>
                                        </pic:nvPicPr>
                                        <pic:blipFill>
                                          <a:blip r:embed="rId6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0055" cy="1462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0DA8DBF" w14:textId="0C78831F" w:rsidR="00DE4CCE" w:rsidRDefault="00DE4CCE" w:rsidP="00DE4CCE">
                            <w:pPr>
                              <w:pStyle w:val="Citationintense"/>
                            </w:pPr>
                          </w:p>
                          <w:p w14:paraId="2434E6C6" w14:textId="77777777" w:rsidR="00C15E03" w:rsidRDefault="00C15E03" w:rsidP="00C15E03">
                            <w:pPr>
                              <w:pStyle w:val="Citationintense"/>
                              <w:ind w:right="420"/>
                              <w:jc w:val="left"/>
                            </w:pPr>
                          </w:p>
                          <w:p w14:paraId="5D55A4E1" w14:textId="77777777" w:rsidR="00C15E03" w:rsidRDefault="00C15E03" w:rsidP="00C15E03">
                            <w:pPr>
                              <w:pStyle w:val="Citationintense"/>
                              <w:ind w:right="420"/>
                              <w:jc w:val="left"/>
                            </w:pPr>
                          </w:p>
                          <w:p w14:paraId="78B9625E" w14:textId="526FC949" w:rsidR="00C15E03" w:rsidRDefault="00C15E03" w:rsidP="00C15E03">
                            <w:pPr>
                              <w:pStyle w:val="Citationintense"/>
                              <w:ind w:right="42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89E83D" wp14:editId="78783B82">
                                  <wp:extent cx="1574165" cy="900363"/>
                                  <wp:effectExtent l="0" t="0" r="635" b="1905"/>
                                  <wp:docPr id="23" name="Imag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vegetables-29063_1280.png"/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4165" cy="9003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FD9F5A" w14:textId="77777777" w:rsidR="00C15E03" w:rsidRDefault="00C15E03" w:rsidP="00C15E03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  <w:p w14:paraId="513CEF6B" w14:textId="6D0ED5D9" w:rsidR="00DE4CCE" w:rsidRDefault="00DE4CCE" w:rsidP="00C15E03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A754F" id="_x0000_s1035" type="#_x0000_t202" alt="Title: Barre latérale" style="position:absolute;left:0;text-align:left;margin-left:3.55pt;margin-top:36.3pt;width:171.45pt;height:744.9pt;z-index:251680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" o:allowoverlap="f" stroked="f" strokeweight=".5pt">
                <v:path arrowok="t"/>
                <v:textbox inset="36pt,0,11.52pt,18pt">
                  <w:txbxContent>
                    <w:p w14:paraId="2D383F1D" w14:textId="77777777" w:rsidR="00DE4CCE" w:rsidRDefault="00DE4CCE" w:rsidP="00DE4CCE">
                      <w:pPr>
                        <w:pStyle w:val="Citationintense"/>
                      </w:pPr>
                      <w:r>
                        <w:rPr>
                          <w:noProof/>
                          <w:color w:val="7D7111" w:themeColor="accent2" w:themeShade="80"/>
                          <w:lang w:val="en-US"/>
                        </w:rPr>
                        <w:drawing>
                          <wp:inline distT="0" distB="0" distL="0" distR="0" wp14:anchorId="2407BDFB" wp14:editId="58101887">
                            <wp:extent cx="1375090" cy="1375090"/>
                            <wp:effectExtent l="0" t="0" r="0" b="0"/>
                            <wp:docPr id="49" name="Imag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LEGUMES.jpg"/>
                                    <pic:cNvPicPr/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3143" cy="14031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10540B" w14:textId="77777777" w:rsidR="00C15E03" w:rsidRDefault="00C15E03" w:rsidP="00DE4CCE">
                      <w:pPr>
                        <w:pStyle w:val="Citationintense"/>
                      </w:pPr>
                    </w:p>
                    <w:p w14:paraId="61DA0497" w14:textId="223E0346" w:rsidR="00DE4CCE" w:rsidRDefault="00DE4CCE" w:rsidP="00DE4CCE">
                      <w:pPr>
                        <w:pStyle w:val="Citationintense"/>
                      </w:pPr>
                      <w:r>
                        <w:rPr>
                          <w:rFonts w:ascii="Arial" w:hAnsi="Arial" w:cs="Arial"/>
                          <w:b w:val="0"/>
                          <w:i w:val="0"/>
                          <w:iCs/>
                          <w:noProof/>
                          <w:color w:val="E3393D"/>
                        </w:rPr>
                        <w:drawing>
                          <wp:inline distT="0" distB="0" distL="0" distR="0" wp14:anchorId="7C89E4C8" wp14:editId="5B329CDB">
                            <wp:extent cx="2107482" cy="1399822"/>
                            <wp:effectExtent l="0" t="0" r="1270" b="0"/>
                            <wp:docPr id="82" name="Imag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Unknown.jpg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5629" cy="14318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219761" w14:textId="77777777" w:rsidR="00C15E03" w:rsidRDefault="00C15E03" w:rsidP="00DE4CCE">
                      <w:pPr>
                        <w:pStyle w:val="Citationintense"/>
                      </w:pPr>
                    </w:p>
                    <w:p w14:paraId="1E5A4C52" w14:textId="77777777" w:rsidR="00C15E03" w:rsidRDefault="00C15E03" w:rsidP="00DE4CCE">
                      <w:pPr>
                        <w:pStyle w:val="Citationintense"/>
                      </w:pPr>
                    </w:p>
                    <w:p w14:paraId="03EEF285" w14:textId="4D750C00" w:rsidR="00DE4CCE" w:rsidRDefault="00C15E03" w:rsidP="00DE4CCE">
                      <w:pPr>
                        <w:pStyle w:val="Citationintens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1D6EBE0" wp14:editId="19FDB49A">
                            <wp:extent cx="1935418" cy="1451398"/>
                            <wp:effectExtent l="0" t="0" r="0" b="0"/>
                            <wp:docPr id="88" name="Image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f8d23858-7355-4135-b617-7e50ec2a97ec copie.jpg"/>
                                    <pic:cNvPicPr/>
                                  </pic:nvPicPr>
                                  <pic:blipFill>
                                    <a:blip r:embed="rId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0055" cy="1462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0DA8DBF" w14:textId="0C78831F" w:rsidR="00DE4CCE" w:rsidRDefault="00DE4CCE" w:rsidP="00DE4CCE">
                      <w:pPr>
                        <w:pStyle w:val="Citationintense"/>
                      </w:pPr>
                    </w:p>
                    <w:p w14:paraId="2434E6C6" w14:textId="77777777" w:rsidR="00C15E03" w:rsidRDefault="00C15E03" w:rsidP="00C15E03">
                      <w:pPr>
                        <w:pStyle w:val="Citationintense"/>
                        <w:ind w:right="420"/>
                        <w:jc w:val="left"/>
                      </w:pPr>
                    </w:p>
                    <w:p w14:paraId="5D55A4E1" w14:textId="77777777" w:rsidR="00C15E03" w:rsidRDefault="00C15E03" w:rsidP="00C15E03">
                      <w:pPr>
                        <w:pStyle w:val="Citationintense"/>
                        <w:ind w:right="420"/>
                        <w:jc w:val="left"/>
                      </w:pPr>
                    </w:p>
                    <w:p w14:paraId="78B9625E" w14:textId="526FC949" w:rsidR="00C15E03" w:rsidRDefault="00C15E03" w:rsidP="00C15E03">
                      <w:pPr>
                        <w:pStyle w:val="Citationintense"/>
                        <w:ind w:right="42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89E83D" wp14:editId="78783B82">
                            <wp:extent cx="1574165" cy="900363"/>
                            <wp:effectExtent l="0" t="0" r="635" b="1905"/>
                            <wp:docPr id="23" name="Imag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vegetables-29063_1280.png"/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4165" cy="9003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FD9F5A" w14:textId="77777777" w:rsidR="00C15E03" w:rsidRDefault="00C15E03" w:rsidP="00C15E03">
                      <w:pPr>
                        <w:pStyle w:val="Citationintense"/>
                        <w:ind w:right="420"/>
                        <w:jc w:val="center"/>
                      </w:pPr>
                    </w:p>
                    <w:p w14:paraId="513CEF6B" w14:textId="6D0ED5D9" w:rsidR="00DE4CCE" w:rsidRDefault="00DE4CCE" w:rsidP="00C15E03">
                      <w:pPr>
                        <w:pStyle w:val="Citationintense"/>
                        <w:ind w:right="420"/>
                        <w:jc w:val="center"/>
                      </w:pP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  <w:r w:rsidR="00522F22">
        <w:t xml:space="preserve">  </w:t>
      </w:r>
      <w:r w:rsidR="003531B8">
        <w:t xml:space="preserve">     </w:t>
      </w:r>
      <w:r w:rsidR="00997229">
        <w:t xml:space="preserve">    </w:t>
      </w:r>
      <w:r w:rsidR="003531B8">
        <w:t xml:space="preserve"> </w:t>
      </w:r>
      <w:r w:rsidR="005471D1">
        <w:t xml:space="preserve">  </w:t>
      </w:r>
      <w:r w:rsidR="005471D1">
        <w:rPr>
          <w:noProof/>
        </w:rPr>
        <w:drawing>
          <wp:inline distT="0" distB="0" distL="0" distR="0" wp14:anchorId="171ACF48" wp14:editId="7A8EB86C">
            <wp:extent cx="2878667" cy="2158996"/>
            <wp:effectExtent l="0" t="0" r="4445" b="63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acbcfe4-9445-48bb-b282-7d62bacb6c8b copie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769" cy="220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03FC1" w14:textId="77777777" w:rsidR="00522F22" w:rsidRDefault="00522F22" w:rsidP="005471D1">
      <w:pPr>
        <w:spacing w:line="259" w:lineRule="auto"/>
      </w:pPr>
    </w:p>
    <w:p w14:paraId="2E6AB9E3" w14:textId="2483D595" w:rsidR="00522F22" w:rsidRDefault="005471D1" w:rsidP="005471D1">
      <w:pPr>
        <w:spacing w:line="259" w:lineRule="auto"/>
        <w:rPr>
          <w:sz w:val="24"/>
          <w:szCs w:val="24"/>
        </w:rPr>
      </w:pPr>
      <w:r w:rsidRPr="00522F22">
        <w:rPr>
          <w:sz w:val="24"/>
          <w:szCs w:val="24"/>
        </w:rPr>
        <w:t xml:space="preserve">Une équipe composée de </w:t>
      </w:r>
      <w:r w:rsidR="00C15E03">
        <w:rPr>
          <w:sz w:val="24"/>
          <w:szCs w:val="24"/>
        </w:rPr>
        <w:t xml:space="preserve">7 </w:t>
      </w:r>
      <w:r w:rsidR="008C30FF">
        <w:rPr>
          <w:sz w:val="24"/>
          <w:szCs w:val="24"/>
        </w:rPr>
        <w:t>L</w:t>
      </w:r>
      <w:r w:rsidRPr="00522F22">
        <w:rPr>
          <w:sz w:val="24"/>
          <w:szCs w:val="24"/>
        </w:rPr>
        <w:t xml:space="preserve">ULU s’occupe de l’entretien du frigo quotidiennement.  </w:t>
      </w:r>
    </w:p>
    <w:p w14:paraId="4F6A0D29" w14:textId="588910B8" w:rsidR="00522F22" w:rsidRPr="009B5B40" w:rsidRDefault="00522F22" w:rsidP="009B5B40">
      <w:pPr>
        <w:spacing w:line="259" w:lineRule="auto"/>
        <w:rPr>
          <w:sz w:val="24"/>
          <w:szCs w:val="24"/>
        </w:rPr>
      </w:pPr>
      <w:r w:rsidRPr="00522F22">
        <w:rPr>
          <w:sz w:val="24"/>
          <w:szCs w:val="24"/>
        </w:rPr>
        <w:t xml:space="preserve">Un grand merci à Kate </w:t>
      </w:r>
      <w:proofErr w:type="spellStart"/>
      <w:r w:rsidRPr="00522F22">
        <w:rPr>
          <w:sz w:val="24"/>
          <w:szCs w:val="24"/>
        </w:rPr>
        <w:t>Puricelli</w:t>
      </w:r>
      <w:proofErr w:type="spellEnd"/>
      <w:r w:rsidRPr="00522F22">
        <w:rPr>
          <w:sz w:val="24"/>
          <w:szCs w:val="24"/>
        </w:rPr>
        <w:t xml:space="preserve">, </w:t>
      </w:r>
      <w:proofErr w:type="spellStart"/>
      <w:r w:rsidRPr="00522F22">
        <w:rPr>
          <w:sz w:val="24"/>
          <w:szCs w:val="24"/>
        </w:rPr>
        <w:t>Mirka</w:t>
      </w:r>
      <w:proofErr w:type="spellEnd"/>
      <w:r w:rsidR="005471D1" w:rsidRPr="00522F22">
        <w:rPr>
          <w:sz w:val="24"/>
          <w:szCs w:val="24"/>
        </w:rPr>
        <w:t xml:space="preserve"> </w:t>
      </w:r>
      <w:proofErr w:type="spellStart"/>
      <w:r w:rsidRPr="00522F22">
        <w:rPr>
          <w:sz w:val="24"/>
          <w:szCs w:val="24"/>
        </w:rPr>
        <w:t>Aeschbacher</w:t>
      </w:r>
      <w:proofErr w:type="spellEnd"/>
      <w:r w:rsidRPr="00522F22">
        <w:rPr>
          <w:sz w:val="24"/>
          <w:szCs w:val="24"/>
        </w:rPr>
        <w:t xml:space="preserve">, Toni </w:t>
      </w:r>
      <w:proofErr w:type="spellStart"/>
      <w:r w:rsidRPr="00522F22">
        <w:rPr>
          <w:sz w:val="24"/>
          <w:szCs w:val="24"/>
        </w:rPr>
        <w:t>Epp</w:t>
      </w:r>
      <w:proofErr w:type="spellEnd"/>
      <w:r w:rsidRPr="00522F22">
        <w:rPr>
          <w:sz w:val="24"/>
          <w:szCs w:val="24"/>
        </w:rPr>
        <w:t xml:space="preserve">, Liselotte </w:t>
      </w:r>
      <w:proofErr w:type="spellStart"/>
      <w:r w:rsidRPr="00522F22">
        <w:rPr>
          <w:sz w:val="24"/>
          <w:szCs w:val="24"/>
        </w:rPr>
        <w:t>Bouzourène</w:t>
      </w:r>
      <w:proofErr w:type="spellEnd"/>
      <w:r w:rsidRPr="00522F22">
        <w:rPr>
          <w:sz w:val="24"/>
          <w:szCs w:val="24"/>
        </w:rPr>
        <w:t xml:space="preserve">, </w:t>
      </w:r>
      <w:r w:rsidR="00254D04">
        <w:rPr>
          <w:sz w:val="24"/>
          <w:szCs w:val="24"/>
        </w:rPr>
        <w:t xml:space="preserve">Sabine </w:t>
      </w:r>
      <w:proofErr w:type="spellStart"/>
      <w:r w:rsidR="00254D04">
        <w:rPr>
          <w:sz w:val="24"/>
          <w:szCs w:val="24"/>
        </w:rPr>
        <w:t>Bettinger</w:t>
      </w:r>
      <w:proofErr w:type="spellEnd"/>
      <w:r w:rsidR="003B73A8">
        <w:rPr>
          <w:sz w:val="24"/>
          <w:szCs w:val="24"/>
        </w:rPr>
        <w:t xml:space="preserve">, Monique </w:t>
      </w:r>
      <w:proofErr w:type="spellStart"/>
      <w:r w:rsidR="003B73A8">
        <w:rPr>
          <w:sz w:val="24"/>
          <w:szCs w:val="24"/>
        </w:rPr>
        <w:t>Centeno</w:t>
      </w:r>
      <w:proofErr w:type="spellEnd"/>
      <w:r w:rsidR="008C30FF">
        <w:rPr>
          <w:sz w:val="24"/>
          <w:szCs w:val="24"/>
        </w:rPr>
        <w:t xml:space="preserve"> pour leur travail durant toute l’année 2023.</w:t>
      </w:r>
    </w:p>
    <w:p w14:paraId="3287B39D" w14:textId="77777777" w:rsidR="00DE4CCE" w:rsidRPr="00522F22" w:rsidRDefault="00DE4CCE" w:rsidP="00DE4CCE">
      <w:pPr>
        <w:spacing w:line="259" w:lineRule="auto"/>
        <w:rPr>
          <w:b/>
          <w:color w:val="6CA800" w:themeColor="accent1"/>
          <w:sz w:val="34"/>
          <w:szCs w:val="34"/>
        </w:rPr>
      </w:pPr>
      <w:r w:rsidRPr="008E7121">
        <w:rPr>
          <w:i/>
          <w:sz w:val="24"/>
          <w:szCs w:val="24"/>
        </w:rPr>
        <w:t xml:space="preserve">Nous remercions chaleureusement la </w:t>
      </w:r>
      <w:r w:rsidRPr="008E7121">
        <w:rPr>
          <w:b/>
          <w:i/>
          <w:sz w:val="24"/>
          <w:szCs w:val="24"/>
        </w:rPr>
        <w:t>commune d’Epalinges</w:t>
      </w:r>
      <w:r w:rsidRPr="008E7121">
        <w:rPr>
          <w:i/>
          <w:sz w:val="24"/>
          <w:szCs w:val="24"/>
        </w:rPr>
        <w:t xml:space="preserve"> qui nous a fourni </w:t>
      </w:r>
      <w:r w:rsidRPr="008E7121">
        <w:rPr>
          <w:b/>
          <w:i/>
          <w:sz w:val="24"/>
          <w:szCs w:val="24"/>
        </w:rPr>
        <w:t>le cabanon jaune</w:t>
      </w:r>
      <w:r w:rsidRPr="008E7121">
        <w:rPr>
          <w:i/>
          <w:sz w:val="24"/>
          <w:szCs w:val="24"/>
        </w:rPr>
        <w:t xml:space="preserve"> (fabriqué par le service de voirie d’Epalinges) et qui prend en charge </w:t>
      </w:r>
      <w:r w:rsidRPr="008E7121">
        <w:rPr>
          <w:b/>
          <w:i/>
          <w:sz w:val="24"/>
          <w:szCs w:val="24"/>
        </w:rPr>
        <w:t>les frais d’électricité</w:t>
      </w:r>
      <w:r w:rsidRPr="008E7121">
        <w:rPr>
          <w:i/>
          <w:sz w:val="24"/>
          <w:szCs w:val="24"/>
        </w:rPr>
        <w:t xml:space="preserve"> du réfrigérateur</w:t>
      </w:r>
      <w:r w:rsidRPr="00DE4CCE">
        <w:rPr>
          <w:i/>
          <w:sz w:val="24"/>
          <w:szCs w:val="24"/>
        </w:rPr>
        <w:t>.</w:t>
      </w:r>
    </w:p>
    <w:p w14:paraId="1B026016" w14:textId="77777777" w:rsidR="00DE4CCE" w:rsidRDefault="00DE4CCE" w:rsidP="00DE4CCE"/>
    <w:p w14:paraId="452CDB7F" w14:textId="66D69DC7" w:rsidR="00522F22" w:rsidRDefault="00DE4CCE" w:rsidP="00D644C6">
      <w:pPr>
        <w:rPr>
          <w:b/>
          <w:i/>
          <w:sz w:val="34"/>
          <w:szCs w:val="34"/>
          <w:lang w:val="fr-CH"/>
        </w:rPr>
      </w:pPr>
      <w:r>
        <w:rPr>
          <w:b/>
          <w:i/>
          <w:sz w:val="34"/>
          <w:szCs w:val="34"/>
          <w:lang w:val="fr-CH"/>
        </w:rPr>
        <w:t xml:space="preserve">        </w:t>
      </w:r>
      <w:r>
        <w:rPr>
          <w:noProof/>
        </w:rPr>
        <w:drawing>
          <wp:inline distT="0" distB="0" distL="0" distR="0" wp14:anchorId="397BD3DA" wp14:editId="5E7B2F54">
            <wp:extent cx="1244600" cy="1847063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HOTO-2022-03-03-10-15-4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103" cy="192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z w:val="34"/>
          <w:szCs w:val="34"/>
          <w:lang w:val="fr-CH"/>
        </w:rPr>
        <w:t xml:space="preserve">             </w:t>
      </w:r>
      <w:r>
        <w:rPr>
          <w:rFonts w:ascii="Arial" w:hAnsi="Arial" w:cs="Arial"/>
          <w:b/>
          <w:i/>
          <w:iCs/>
          <w:noProof/>
          <w:color w:val="E3393D"/>
        </w:rPr>
        <w:drawing>
          <wp:inline distT="0" distB="0" distL="0" distR="0" wp14:anchorId="36D3A140" wp14:editId="6FDDF820">
            <wp:extent cx="1236134" cy="2197499"/>
            <wp:effectExtent l="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4e4fe2c8-a081-46bb-b781-eb052bc97c7e copie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153" cy="224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D771E" w14:textId="77777777" w:rsidR="009B5B40" w:rsidRPr="00C15E03" w:rsidRDefault="009B5B40" w:rsidP="00D644C6">
      <w:pPr>
        <w:rPr>
          <w:b/>
          <w:bCs/>
          <w:i/>
          <w:sz w:val="34"/>
          <w:szCs w:val="34"/>
          <w:lang w:val="fr-CH"/>
        </w:rPr>
      </w:pPr>
    </w:p>
    <w:p w14:paraId="741B6772" w14:textId="4025983C" w:rsidR="00C15E03" w:rsidRDefault="00DE4CCE" w:rsidP="00DE4CCE">
      <w:pPr>
        <w:rPr>
          <w:b/>
          <w:bCs/>
          <w:sz w:val="24"/>
          <w:szCs w:val="24"/>
          <w:highlight w:val="yellow"/>
        </w:rPr>
      </w:pPr>
      <w:r w:rsidRPr="00C15E03">
        <w:rPr>
          <w:b/>
          <w:bCs/>
          <w:sz w:val="24"/>
          <w:szCs w:val="24"/>
          <w:highlight w:val="yellow"/>
        </w:rPr>
        <w:t xml:space="preserve">Ne jetez plus ! </w:t>
      </w:r>
      <w:r w:rsidR="00C15E03">
        <w:rPr>
          <w:b/>
          <w:bCs/>
          <w:sz w:val="24"/>
          <w:szCs w:val="24"/>
          <w:highlight w:val="yellow"/>
        </w:rPr>
        <w:t>…</w:t>
      </w:r>
    </w:p>
    <w:p w14:paraId="04FFADE4" w14:textId="34EC9BA2" w:rsidR="00DE4CCE" w:rsidRPr="00C15E03" w:rsidRDefault="00DE4CCE" w:rsidP="00DE4CCE">
      <w:pPr>
        <w:rPr>
          <w:b/>
          <w:bCs/>
          <w:sz w:val="24"/>
          <w:szCs w:val="24"/>
        </w:rPr>
      </w:pPr>
      <w:r w:rsidRPr="00C15E03">
        <w:rPr>
          <w:b/>
          <w:bCs/>
          <w:sz w:val="24"/>
          <w:szCs w:val="24"/>
          <w:highlight w:val="yellow"/>
        </w:rPr>
        <w:t>Déposez le surplus de nourriture dans le réfrigérateur public !</w:t>
      </w:r>
    </w:p>
    <w:p w14:paraId="169EAEC1" w14:textId="33651AB1" w:rsidR="00C15E03" w:rsidRDefault="00DE4CCE" w:rsidP="00C15E03">
      <w:pPr>
        <w:rPr>
          <w:sz w:val="24"/>
          <w:szCs w:val="24"/>
        </w:rPr>
      </w:pPr>
      <w:r w:rsidRPr="00873F02">
        <w:rPr>
          <w:sz w:val="24"/>
          <w:szCs w:val="24"/>
          <w:u w:val="single"/>
        </w:rPr>
        <w:t>Nous comptons sur vous pour diffuser l’information à vos amis et voisins</w:t>
      </w:r>
      <w:r w:rsidRPr="00DE4CCE">
        <w:rPr>
          <w:sz w:val="24"/>
          <w:szCs w:val="24"/>
        </w:rPr>
        <w:t>.</w:t>
      </w:r>
    </w:p>
    <w:p w14:paraId="3A671D0F" w14:textId="6D2ECF2E" w:rsidR="00DE4CCE" w:rsidRDefault="00C15E03" w:rsidP="00C15E03">
      <w:pPr>
        <w:rPr>
          <w:b/>
          <w:i/>
          <w:sz w:val="34"/>
          <w:szCs w:val="34"/>
        </w:rPr>
      </w:pPr>
      <w:r>
        <w:rPr>
          <w:sz w:val="24"/>
          <w:szCs w:val="24"/>
        </w:rPr>
        <w:t xml:space="preserve">                           </w:t>
      </w:r>
      <w:r>
        <w:rPr>
          <w:noProof/>
        </w:rPr>
        <w:drawing>
          <wp:inline distT="0" distB="0" distL="0" distR="0" wp14:anchorId="37CF0063" wp14:editId="35062EF2">
            <wp:extent cx="2470943" cy="1647754"/>
            <wp:effectExtent l="0" t="0" r="0" b="381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929_GASPILLAGE-ALIMENTAIRE copie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487" cy="16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CFB9B" w14:textId="092AFF53" w:rsidR="00873F02" w:rsidRDefault="00873F02" w:rsidP="00393E16">
      <w:pPr>
        <w:spacing w:line="240" w:lineRule="auto"/>
        <w:rPr>
          <w:sz w:val="24"/>
        </w:rPr>
      </w:pPr>
    </w:p>
    <w:p w14:paraId="195D5D13" w14:textId="21CE70A3" w:rsidR="007101D4" w:rsidRPr="001443F3" w:rsidRDefault="00B50706" w:rsidP="00873F02">
      <w:pPr>
        <w:rPr>
          <w:sz w:val="24"/>
        </w:rPr>
      </w:pPr>
      <w:r w:rsidRPr="00D644C6">
        <w:rPr>
          <w:b/>
          <w:noProof/>
          <w:sz w:val="34"/>
          <w:szCs w:val="34"/>
          <w:lang w:val="en-US" w:bidi="ar-SA"/>
        </w:rPr>
        <mc:AlternateContent>
          <mc:Choice Requires="wps">
            <w:drawing>
              <wp:anchor distT="0" distB="0" distL="0" distR="0" simplePos="0" relativeHeight="251709440" behindDoc="0" locked="0" layoutInCell="1" allowOverlap="0" wp14:anchorId="16ED5A51" wp14:editId="0B3BF952">
                <wp:simplePos x="0" y="0"/>
                <wp:positionH relativeFrom="page">
                  <wp:posOffset>191770</wp:posOffset>
                </wp:positionH>
                <wp:positionV relativeFrom="line">
                  <wp:posOffset>308681</wp:posOffset>
                </wp:positionV>
                <wp:extent cx="2177415" cy="2517140"/>
                <wp:effectExtent l="0" t="0" r="4445" b="0"/>
                <wp:wrapSquare wrapText="bothSides"/>
                <wp:docPr id="96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77415" cy="2517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82CF9" w14:textId="2C068D1D" w:rsidR="00B50706" w:rsidRDefault="00B50706" w:rsidP="00B50706">
                            <w:pPr>
                              <w:pStyle w:val="Citationintens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DBDCD2" wp14:editId="0032D0A3">
                                  <wp:extent cx="1574165" cy="1822020"/>
                                  <wp:effectExtent l="0" t="0" r="0" b="0"/>
                                  <wp:docPr id="73" name="Imag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" name="piggy-bank-4747516_1280.png"/>
                                          <pic:cNvPicPr/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4165" cy="1822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5011B6" wp14:editId="6B1CBA7D">
                                  <wp:extent cx="1574165" cy="6827520"/>
                                  <wp:effectExtent l="0" t="0" r="635" b="5080"/>
                                  <wp:docPr id="92" name="Imag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4165" cy="6827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E24A8F" w14:textId="77777777" w:rsidR="00B50706" w:rsidRDefault="00B50706" w:rsidP="00B50706">
                            <w:pPr>
                              <w:pStyle w:val="Citationintense"/>
                            </w:pPr>
                          </w:p>
                          <w:p w14:paraId="335344C3" w14:textId="77777777" w:rsidR="00B50706" w:rsidRDefault="00B50706" w:rsidP="00B50706">
                            <w:pPr>
                              <w:pStyle w:val="Citationintense"/>
                            </w:pPr>
                          </w:p>
                          <w:p w14:paraId="1C81CD93" w14:textId="25486AD5" w:rsidR="00B50706" w:rsidRDefault="00B50706" w:rsidP="00B50706">
                            <w:pPr>
                              <w:pStyle w:val="Citationintense"/>
                            </w:pPr>
                          </w:p>
                          <w:p w14:paraId="4A880F6F" w14:textId="77777777" w:rsidR="00B50706" w:rsidRDefault="00B50706" w:rsidP="00B50706">
                            <w:pPr>
                              <w:pStyle w:val="Citationintense"/>
                              <w:ind w:right="420"/>
                              <w:jc w:val="left"/>
                            </w:pPr>
                          </w:p>
                          <w:p w14:paraId="60C4DFA7" w14:textId="77777777" w:rsidR="00B50706" w:rsidRDefault="00B50706" w:rsidP="00B50706">
                            <w:pPr>
                              <w:pStyle w:val="Citationintense"/>
                              <w:ind w:right="420"/>
                              <w:jc w:val="left"/>
                            </w:pPr>
                          </w:p>
                          <w:p w14:paraId="7BC4EAB2" w14:textId="66372832" w:rsidR="00B50706" w:rsidRDefault="00B50706" w:rsidP="00B50706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  <w:p w14:paraId="4C6CB77C" w14:textId="77777777" w:rsidR="00B50706" w:rsidRDefault="00B50706" w:rsidP="00B50706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  <w:p w14:paraId="01C7DD74" w14:textId="77777777" w:rsidR="00B50706" w:rsidRDefault="00B50706" w:rsidP="00B50706">
                            <w:pPr>
                              <w:pStyle w:val="Citationintense"/>
                              <w:ind w:right="420"/>
                              <w:jc w:val="center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D5A51" id="_x0000_s1036" type="#_x0000_t202" alt="Title: Barre latérale" style="position:absolute;margin-left:15.1pt;margin-top:24.3pt;width:171.45pt;height:198.2pt;z-index:251709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" o:allowoverlap="f" stroked="f" strokeweight=".5pt">
                <v:path arrowok="t"/>
                <v:textbox inset="36pt,0,11.52pt,18pt">
                  <w:txbxContent>
                    <w:p w14:paraId="70F82CF9" w14:textId="2C068D1D" w:rsidR="00B50706" w:rsidRDefault="00B50706" w:rsidP="00B50706">
                      <w:pPr>
                        <w:pStyle w:val="Citationintens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DBDCD2" wp14:editId="0032D0A3">
                            <wp:extent cx="1574165" cy="1822020"/>
                            <wp:effectExtent l="0" t="0" r="0" b="0"/>
                            <wp:docPr id="73" name="Image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" name="piggy-bank-4747516_1280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4165" cy="1822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55011B6" wp14:editId="6B1CBA7D">
                            <wp:extent cx="1574165" cy="6827520"/>
                            <wp:effectExtent l="0" t="0" r="635" b="5080"/>
                            <wp:docPr id="92" name="Imag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4165" cy="6827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E24A8F" w14:textId="77777777" w:rsidR="00B50706" w:rsidRDefault="00B50706" w:rsidP="00B50706">
                      <w:pPr>
                        <w:pStyle w:val="Citationintense"/>
                      </w:pPr>
                    </w:p>
                    <w:p w14:paraId="335344C3" w14:textId="77777777" w:rsidR="00B50706" w:rsidRDefault="00B50706" w:rsidP="00B50706">
                      <w:pPr>
                        <w:pStyle w:val="Citationintense"/>
                      </w:pPr>
                    </w:p>
                    <w:p w14:paraId="1C81CD93" w14:textId="25486AD5" w:rsidR="00B50706" w:rsidRDefault="00B50706" w:rsidP="00B50706">
                      <w:pPr>
                        <w:pStyle w:val="Citationintense"/>
                      </w:pPr>
                    </w:p>
                    <w:p w14:paraId="4A880F6F" w14:textId="77777777" w:rsidR="00B50706" w:rsidRDefault="00B50706" w:rsidP="00B50706">
                      <w:pPr>
                        <w:pStyle w:val="Citationintense"/>
                        <w:ind w:right="420"/>
                        <w:jc w:val="left"/>
                      </w:pPr>
                    </w:p>
                    <w:p w14:paraId="60C4DFA7" w14:textId="77777777" w:rsidR="00B50706" w:rsidRDefault="00B50706" w:rsidP="00B50706">
                      <w:pPr>
                        <w:pStyle w:val="Citationintense"/>
                        <w:ind w:right="420"/>
                        <w:jc w:val="left"/>
                      </w:pPr>
                    </w:p>
                    <w:p w14:paraId="7BC4EAB2" w14:textId="66372832" w:rsidR="00B50706" w:rsidRDefault="00B50706" w:rsidP="00B50706">
                      <w:pPr>
                        <w:pStyle w:val="Citationintense"/>
                        <w:ind w:right="420"/>
                        <w:jc w:val="center"/>
                      </w:pPr>
                    </w:p>
                    <w:p w14:paraId="4C6CB77C" w14:textId="77777777" w:rsidR="00B50706" w:rsidRDefault="00B50706" w:rsidP="00B50706">
                      <w:pPr>
                        <w:pStyle w:val="Citationintense"/>
                        <w:ind w:right="420"/>
                        <w:jc w:val="center"/>
                      </w:pPr>
                    </w:p>
                    <w:p w14:paraId="01C7DD74" w14:textId="77777777" w:rsidR="00B50706" w:rsidRDefault="00B50706" w:rsidP="00B50706">
                      <w:pPr>
                        <w:pStyle w:val="Citationintense"/>
                        <w:ind w:right="420"/>
                        <w:jc w:val="center"/>
                      </w:pPr>
                    </w:p>
                  </w:txbxContent>
                </v:textbox>
                <w10:wrap type="square" anchorx="page" anchory="line"/>
              </v:shape>
            </w:pict>
          </mc:Fallback>
        </mc:AlternateContent>
      </w:r>
    </w:p>
    <w:p w14:paraId="27F3D933" w14:textId="561CD308" w:rsidR="00AD39BD" w:rsidRPr="00393E16" w:rsidRDefault="000F1A2B" w:rsidP="00393E16">
      <w:pPr>
        <w:rPr>
          <w:b/>
          <w:bCs/>
          <w:i/>
          <w:color w:val="000000" w:themeColor="text1"/>
          <w:sz w:val="40"/>
          <w:szCs w:val="40"/>
          <w:u w:val="single"/>
        </w:rPr>
      </w:pPr>
      <w:r>
        <w:rPr>
          <w:i/>
          <w:color w:val="181C23" w:themeColor="text2" w:themeShade="BF"/>
          <w:sz w:val="24"/>
        </w:rPr>
        <w:t xml:space="preserve"> </w:t>
      </w:r>
      <w:r w:rsidR="00AD39BD" w:rsidRPr="00393E16">
        <w:rPr>
          <w:b/>
          <w:bCs/>
          <w:color w:val="000000" w:themeColor="text1"/>
          <w:sz w:val="40"/>
          <w:szCs w:val="40"/>
        </w:rPr>
        <w:t>Cotisations 202</w:t>
      </w:r>
      <w:r w:rsidR="00393E16" w:rsidRPr="00393E16">
        <w:rPr>
          <w:b/>
          <w:bCs/>
          <w:color w:val="000000" w:themeColor="text1"/>
          <w:sz w:val="40"/>
          <w:szCs w:val="40"/>
        </w:rPr>
        <w:t>4-2025</w:t>
      </w:r>
    </w:p>
    <w:p w14:paraId="50E03146" w14:textId="14F36B86" w:rsidR="00AD39BD" w:rsidRPr="00134D5F" w:rsidRDefault="00AD39BD" w:rsidP="00AD39BD">
      <w:pPr>
        <w:spacing w:line="259" w:lineRule="auto"/>
      </w:pPr>
      <w:r>
        <w:t xml:space="preserve">         </w:t>
      </w:r>
    </w:p>
    <w:p w14:paraId="30AEE9CB" w14:textId="77777777" w:rsidR="008C30FF" w:rsidRDefault="00AD39BD" w:rsidP="00AD39BD">
      <w:pPr>
        <w:spacing w:line="259" w:lineRule="auto"/>
        <w:rPr>
          <w:sz w:val="24"/>
          <w:szCs w:val="24"/>
        </w:rPr>
      </w:pPr>
      <w:r w:rsidRPr="00BB312C">
        <w:rPr>
          <w:sz w:val="24"/>
          <w:szCs w:val="24"/>
        </w:rPr>
        <w:t>Le comité a décidé de maintenir la cotisation 202</w:t>
      </w:r>
      <w:r w:rsidR="00393E16">
        <w:rPr>
          <w:sz w:val="24"/>
          <w:szCs w:val="24"/>
        </w:rPr>
        <w:t xml:space="preserve">4-2025 </w:t>
      </w:r>
      <w:r w:rsidRPr="00BB312C">
        <w:rPr>
          <w:sz w:val="24"/>
          <w:szCs w:val="24"/>
        </w:rPr>
        <w:t xml:space="preserve">inchangée à </w:t>
      </w:r>
    </w:p>
    <w:p w14:paraId="43CF352A" w14:textId="584380BE" w:rsidR="00AD39BD" w:rsidRPr="00BB312C" w:rsidRDefault="00AD39BD" w:rsidP="00AD39BD">
      <w:pPr>
        <w:spacing w:line="259" w:lineRule="auto"/>
        <w:rPr>
          <w:sz w:val="24"/>
          <w:szCs w:val="24"/>
        </w:rPr>
      </w:pPr>
      <w:r w:rsidRPr="00BB312C">
        <w:rPr>
          <w:sz w:val="24"/>
          <w:szCs w:val="24"/>
        </w:rPr>
        <w:t>30 CHF/an et par foyer.</w:t>
      </w:r>
    </w:p>
    <w:p w14:paraId="2653F9DD" w14:textId="618A562F" w:rsidR="0044192D" w:rsidRDefault="0044192D" w:rsidP="00AD39BD">
      <w:pPr>
        <w:spacing w:line="259" w:lineRule="auto"/>
      </w:pPr>
    </w:p>
    <w:p w14:paraId="7EA55777" w14:textId="51294552" w:rsidR="0044192D" w:rsidRDefault="0044192D" w:rsidP="00AD39BD">
      <w:pPr>
        <w:spacing w:line="259" w:lineRule="auto"/>
      </w:pPr>
    </w:p>
    <w:p w14:paraId="0BE606E0" w14:textId="77777777" w:rsidR="006A64F8" w:rsidRDefault="006A64F8" w:rsidP="00AD39BD">
      <w:pPr>
        <w:spacing w:line="259" w:lineRule="auto"/>
      </w:pPr>
    </w:p>
    <w:p w14:paraId="7C2B71BA" w14:textId="77777777" w:rsidR="006A64F8" w:rsidRDefault="006A64F8" w:rsidP="00AD39BD">
      <w:pPr>
        <w:spacing w:line="259" w:lineRule="auto"/>
      </w:pPr>
    </w:p>
    <w:p w14:paraId="28197BAC" w14:textId="55BD82FB" w:rsidR="0044192D" w:rsidRPr="00B50706" w:rsidRDefault="0044192D" w:rsidP="0044192D">
      <w:pPr>
        <w:pStyle w:val="Titre1"/>
        <w:rPr>
          <w:color w:val="000000" w:themeColor="text1"/>
          <w:sz w:val="40"/>
          <w:szCs w:val="40"/>
        </w:rPr>
      </w:pPr>
      <w:r w:rsidRPr="00B50706">
        <w:rPr>
          <w:color w:val="000000" w:themeColor="text1"/>
          <w:sz w:val="40"/>
          <w:szCs w:val="40"/>
        </w:rPr>
        <w:t>Comptabilité 202</w:t>
      </w:r>
      <w:r w:rsidR="00393E16" w:rsidRPr="00B50706">
        <w:rPr>
          <w:color w:val="000000" w:themeColor="text1"/>
          <w:sz w:val="40"/>
          <w:szCs w:val="40"/>
        </w:rPr>
        <w:t>3</w:t>
      </w:r>
      <w:r w:rsidRPr="00B50706">
        <w:rPr>
          <w:color w:val="000000" w:themeColor="text1"/>
          <w:sz w:val="40"/>
          <w:szCs w:val="40"/>
        </w:rPr>
        <w:t> :</w:t>
      </w:r>
    </w:p>
    <w:p w14:paraId="74AA50AB" w14:textId="1E4B78D5" w:rsidR="00C4236F" w:rsidRPr="00C4236F" w:rsidRDefault="00C4236F" w:rsidP="00C4236F"/>
    <w:p w14:paraId="44E5B27F" w14:textId="214D6566" w:rsidR="00950FA6" w:rsidRDefault="0044192D" w:rsidP="00AD39BD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7AB11B07" wp14:editId="426D5088">
                <wp:simplePos x="0" y="0"/>
                <wp:positionH relativeFrom="column">
                  <wp:posOffset>107315</wp:posOffset>
                </wp:positionH>
                <wp:positionV relativeFrom="paragraph">
                  <wp:posOffset>75565</wp:posOffset>
                </wp:positionV>
                <wp:extent cx="5046134" cy="1100667"/>
                <wp:effectExtent l="12700" t="12700" r="8890" b="17145"/>
                <wp:wrapNone/>
                <wp:docPr id="74" name="Rectangle à coins arrondis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134" cy="1100667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39BD30" w14:textId="536CAB48" w:rsidR="00C6617E" w:rsidRPr="0082141C" w:rsidRDefault="00C6617E" w:rsidP="0082141C">
                            <w:pPr>
                              <w:spacing w:line="259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82141C">
                              <w:rPr>
                                <w:sz w:val="24"/>
                              </w:rPr>
                              <w:t>Le bilan comptable</w:t>
                            </w:r>
                            <w:r w:rsidR="00866071">
                              <w:rPr>
                                <w:sz w:val="24"/>
                              </w:rPr>
                              <w:t xml:space="preserve"> 202</w:t>
                            </w:r>
                            <w:r w:rsidR="00393E16">
                              <w:rPr>
                                <w:sz w:val="24"/>
                              </w:rPr>
                              <w:t>3</w:t>
                            </w:r>
                            <w:r w:rsidRPr="0082141C">
                              <w:rPr>
                                <w:sz w:val="24"/>
                              </w:rPr>
                              <w:t xml:space="preserve"> </w:t>
                            </w:r>
                            <w:r w:rsidR="00866071">
                              <w:rPr>
                                <w:sz w:val="24"/>
                              </w:rPr>
                              <w:t xml:space="preserve">a été </w:t>
                            </w:r>
                            <w:r w:rsidR="000A669B" w:rsidRPr="0082141C">
                              <w:rPr>
                                <w:sz w:val="24"/>
                              </w:rPr>
                              <w:t xml:space="preserve">gracieusement </w:t>
                            </w:r>
                            <w:r w:rsidRPr="0082141C">
                              <w:rPr>
                                <w:sz w:val="24"/>
                              </w:rPr>
                              <w:t>effectué par le</w:t>
                            </w:r>
                          </w:p>
                          <w:p w14:paraId="651BE5BA" w14:textId="77777777" w:rsidR="00C6617E" w:rsidRPr="0082141C" w:rsidRDefault="00C6617E" w:rsidP="0082141C">
                            <w:pPr>
                              <w:spacing w:line="259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sz w:val="40"/>
                                <w:szCs w:val="36"/>
                              </w:rPr>
                            </w:pPr>
                            <w:r w:rsidRPr="0082141C">
                              <w:rPr>
                                <w:sz w:val="28"/>
                              </w:rPr>
                              <w:t>« </w:t>
                            </w:r>
                            <w:r w:rsidRPr="0082141C">
                              <w:rPr>
                                <w:b/>
                                <w:i/>
                                <w:sz w:val="28"/>
                              </w:rPr>
                              <w:t>Bureau Fiscal &amp; Comptable SA</w:t>
                            </w:r>
                            <w:r w:rsidRPr="0082141C">
                              <w:rPr>
                                <w:sz w:val="28"/>
                              </w:rPr>
                              <w:t> »</w:t>
                            </w:r>
                          </w:p>
                          <w:p w14:paraId="7A49042E" w14:textId="77777777" w:rsidR="00C6617E" w:rsidRPr="00393E16" w:rsidRDefault="00C6617E" w:rsidP="0082141C">
                            <w:pPr>
                              <w:spacing w:line="259" w:lineRule="auto"/>
                              <w:jc w:val="center"/>
                              <w:rPr>
                                <w:b/>
                                <w:bCs/>
                                <w:i/>
                                <w:sz w:val="22"/>
                              </w:rPr>
                            </w:pPr>
                            <w:r w:rsidRPr="00393E16">
                              <w:rPr>
                                <w:b/>
                                <w:bCs/>
                                <w:i/>
                                <w:sz w:val="22"/>
                              </w:rPr>
                              <w:t xml:space="preserve">Grand-Vennes 2 – Epalinges - 021 653 53 31-32 – </w:t>
                            </w:r>
                            <w:hyperlink r:id="rId82" w:history="1">
                              <w:r w:rsidRPr="00393E16">
                                <w:rPr>
                                  <w:rStyle w:val="Lienhypertexte"/>
                                  <w:b/>
                                  <w:bCs/>
                                  <w:i/>
                                  <w:sz w:val="22"/>
                                </w:rPr>
                                <w:t>bfc@bfcs.ch</w:t>
                              </w:r>
                            </w:hyperlink>
                          </w:p>
                          <w:p w14:paraId="5E326354" w14:textId="77777777" w:rsidR="00C6617E" w:rsidRPr="0082141C" w:rsidRDefault="00C6617E" w:rsidP="008214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B11B07" id="Rectangle à coins arrondis 74" o:spid="_x0000_s1036" style="position:absolute;margin-left:8.45pt;margin-top:5.95pt;width:397.35pt;height:86.65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" filled="f" strokecolor="#91669c [3209]" strokeweight="2.25pt">
                <v:stroke joinstyle="miter"/>
                <v:textbox>
                  <w:txbxContent>
                    <w:p w14:paraId="7F39BD30" w14:textId="536CAB48" w:rsidR="00C6617E" w:rsidRPr="0082141C" w:rsidRDefault="00C6617E" w:rsidP="0082141C">
                      <w:pPr>
                        <w:spacing w:line="259" w:lineRule="auto"/>
                        <w:jc w:val="center"/>
                        <w:rPr>
                          <w:sz w:val="24"/>
                        </w:rPr>
                      </w:pPr>
                      <w:r w:rsidRPr="0082141C">
                        <w:rPr>
                          <w:sz w:val="24"/>
                        </w:rPr>
                        <w:t>Le bilan comptable</w:t>
                      </w:r>
                      <w:r w:rsidR="00866071">
                        <w:rPr>
                          <w:sz w:val="24"/>
                        </w:rPr>
                        <w:t xml:space="preserve"> 202</w:t>
                      </w:r>
                      <w:r w:rsidR="00393E16">
                        <w:rPr>
                          <w:sz w:val="24"/>
                        </w:rPr>
                        <w:t>3</w:t>
                      </w:r>
                      <w:r w:rsidRPr="0082141C">
                        <w:rPr>
                          <w:sz w:val="24"/>
                        </w:rPr>
                        <w:t xml:space="preserve"> </w:t>
                      </w:r>
                      <w:r w:rsidR="00866071">
                        <w:rPr>
                          <w:sz w:val="24"/>
                        </w:rPr>
                        <w:t xml:space="preserve">a été </w:t>
                      </w:r>
                      <w:r w:rsidR="000A669B" w:rsidRPr="0082141C">
                        <w:rPr>
                          <w:sz w:val="24"/>
                        </w:rPr>
                        <w:t xml:space="preserve">gracieusement </w:t>
                      </w:r>
                      <w:r w:rsidRPr="0082141C">
                        <w:rPr>
                          <w:sz w:val="24"/>
                        </w:rPr>
                        <w:t>effectué par le</w:t>
                      </w:r>
                    </w:p>
                    <w:p w14:paraId="651BE5BA" w14:textId="77777777" w:rsidR="00C6617E" w:rsidRPr="0082141C" w:rsidRDefault="00C6617E" w:rsidP="0082141C">
                      <w:pPr>
                        <w:spacing w:line="259" w:lineRule="auto"/>
                        <w:jc w:val="center"/>
                        <w:rPr>
                          <w:rFonts w:ascii="Monotype Corsiva" w:hAnsi="Monotype Corsiva"/>
                          <w:b/>
                          <w:sz w:val="40"/>
                          <w:szCs w:val="36"/>
                        </w:rPr>
                      </w:pPr>
                      <w:r w:rsidRPr="0082141C">
                        <w:rPr>
                          <w:sz w:val="28"/>
                        </w:rPr>
                        <w:t>« </w:t>
                      </w:r>
                      <w:r w:rsidRPr="0082141C">
                        <w:rPr>
                          <w:b/>
                          <w:i/>
                          <w:sz w:val="28"/>
                        </w:rPr>
                        <w:t>Bureau Fiscal &amp; Comptable SA</w:t>
                      </w:r>
                      <w:r w:rsidRPr="0082141C">
                        <w:rPr>
                          <w:sz w:val="28"/>
                        </w:rPr>
                        <w:t> »</w:t>
                      </w:r>
                    </w:p>
                    <w:p w14:paraId="7A49042E" w14:textId="77777777" w:rsidR="00C6617E" w:rsidRPr="00393E16" w:rsidRDefault="00C6617E" w:rsidP="0082141C">
                      <w:pPr>
                        <w:spacing w:line="259" w:lineRule="auto"/>
                        <w:jc w:val="center"/>
                        <w:rPr>
                          <w:b/>
                          <w:bCs/>
                          <w:i/>
                          <w:sz w:val="22"/>
                        </w:rPr>
                      </w:pPr>
                      <w:r w:rsidRPr="00393E16">
                        <w:rPr>
                          <w:b/>
                          <w:bCs/>
                          <w:i/>
                          <w:sz w:val="22"/>
                        </w:rPr>
                        <w:t xml:space="preserve">Grand-Vennes 2 – Epalinges - 021 653 53 31-32 – </w:t>
                      </w:r>
                      <w:hyperlink r:id="rId83" w:history="1">
                        <w:r w:rsidRPr="00393E16">
                          <w:rPr>
                            <w:rStyle w:val="Lienhypertexte"/>
                            <w:b/>
                            <w:bCs/>
                            <w:i/>
                            <w:sz w:val="22"/>
                          </w:rPr>
                          <w:t>bfc@bfcs.ch</w:t>
                        </w:r>
                      </w:hyperlink>
                    </w:p>
                    <w:p w14:paraId="5E326354" w14:textId="77777777" w:rsidR="00C6617E" w:rsidRPr="0082141C" w:rsidRDefault="00C6617E" w:rsidP="0082141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AFD8E13" w14:textId="50635BD2" w:rsidR="00950FA6" w:rsidRDefault="00950FA6" w:rsidP="00AD39BD">
      <w:pPr>
        <w:spacing w:line="259" w:lineRule="auto"/>
      </w:pPr>
    </w:p>
    <w:p w14:paraId="2C4043DF" w14:textId="77777777" w:rsidR="00950FA6" w:rsidRDefault="00950FA6" w:rsidP="00AD39BD">
      <w:pPr>
        <w:spacing w:line="259" w:lineRule="auto"/>
      </w:pPr>
    </w:p>
    <w:p w14:paraId="38789B1A" w14:textId="271F3A6A" w:rsidR="00AD39BD" w:rsidRDefault="00AD39BD" w:rsidP="00AD39BD">
      <w:pPr>
        <w:spacing w:line="259" w:lineRule="auto"/>
      </w:pPr>
    </w:p>
    <w:p w14:paraId="727CBA21" w14:textId="3F221952" w:rsidR="00C4236F" w:rsidRDefault="00C4236F" w:rsidP="00AD39BD">
      <w:pPr>
        <w:spacing w:line="259" w:lineRule="auto"/>
      </w:pPr>
    </w:p>
    <w:p w14:paraId="35FD74D5" w14:textId="2700C38D" w:rsidR="0044192D" w:rsidRDefault="0044192D" w:rsidP="00AD39BD">
      <w:pPr>
        <w:spacing w:line="259" w:lineRule="auto"/>
      </w:pPr>
    </w:p>
    <w:p w14:paraId="2BA5B8C3" w14:textId="1E52B864" w:rsidR="00C4236F" w:rsidRDefault="00950FA6" w:rsidP="00AD39BD">
      <w:pPr>
        <w:spacing w:line="259" w:lineRule="auto"/>
      </w:pPr>
      <w:r>
        <w:t xml:space="preserve">      </w:t>
      </w:r>
      <w:r w:rsidR="00AD39BD">
        <w:rPr>
          <w:noProof/>
        </w:rPr>
        <w:drawing>
          <wp:inline distT="0" distB="0" distL="0" distR="0" wp14:anchorId="3FAFE411" wp14:editId="59CD464D">
            <wp:extent cx="4563533" cy="1927700"/>
            <wp:effectExtent l="0" t="0" r="0" b="3175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stockphoto-914725762-612x61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2485" cy="196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DDEFE" w14:textId="64FC37A4" w:rsidR="000B31EB" w:rsidRDefault="000B31EB" w:rsidP="00393E16">
      <w:pPr>
        <w:spacing w:line="259" w:lineRule="auto"/>
      </w:pPr>
    </w:p>
    <w:p w14:paraId="4F848FFA" w14:textId="77777777" w:rsidR="008C13E1" w:rsidRPr="0001529F" w:rsidRDefault="00AD39BD" w:rsidP="008C13E1">
      <w:pPr>
        <w:spacing w:line="259" w:lineRule="auto"/>
        <w:ind w:right="-493"/>
        <w:rPr>
          <w:bCs/>
          <w:sz w:val="36"/>
          <w:szCs w:val="36"/>
        </w:rPr>
      </w:pPr>
      <w:r w:rsidRPr="006A64F8">
        <w:rPr>
          <w:bCs/>
          <w:sz w:val="32"/>
          <w:szCs w:val="32"/>
        </w:rPr>
        <w:t>Nous les remercions chaleureusement pour leur gentillesse, leur professionnalisme et leur précieux soutien à l’Association LULU</w:t>
      </w:r>
      <w:r w:rsidR="00D22B07" w:rsidRPr="006A64F8">
        <w:rPr>
          <w:bCs/>
          <w:sz w:val="32"/>
          <w:szCs w:val="32"/>
        </w:rPr>
        <w:t xml:space="preserve"> </w:t>
      </w:r>
      <w:r w:rsidRPr="006A64F8">
        <w:rPr>
          <w:bCs/>
          <w:sz w:val="32"/>
          <w:szCs w:val="32"/>
        </w:rPr>
        <w:t>Epalin</w:t>
      </w:r>
      <w:r w:rsidR="008C13E1" w:rsidRPr="006A64F8">
        <w:rPr>
          <w:bCs/>
          <w:sz w:val="32"/>
          <w:szCs w:val="32"/>
        </w:rPr>
        <w:t>ges</w:t>
      </w:r>
      <w:r w:rsidR="008C13E1" w:rsidRPr="0001529F">
        <w:rPr>
          <w:bCs/>
          <w:sz w:val="36"/>
          <w:szCs w:val="36"/>
        </w:rPr>
        <w:t>.</w:t>
      </w:r>
    </w:p>
    <w:p w14:paraId="6742286F" w14:textId="77777777" w:rsidR="008C13E1" w:rsidRDefault="008C13E1" w:rsidP="008C13E1">
      <w:pPr>
        <w:spacing w:line="259" w:lineRule="auto"/>
        <w:ind w:right="-493"/>
        <w:rPr>
          <w:bCs/>
          <w:sz w:val="40"/>
          <w:szCs w:val="40"/>
        </w:rPr>
      </w:pPr>
    </w:p>
    <w:p w14:paraId="7CE54585" w14:textId="5FB5C6B7" w:rsidR="008C13E1" w:rsidRDefault="008C13E1" w:rsidP="008C13E1">
      <w:pPr>
        <w:spacing w:line="259" w:lineRule="auto"/>
        <w:ind w:right="-493"/>
        <w:rPr>
          <w:bCs/>
          <w:sz w:val="40"/>
          <w:szCs w:val="40"/>
        </w:rPr>
      </w:pPr>
      <w:r>
        <w:rPr>
          <w:bCs/>
          <w:sz w:val="40"/>
          <w:szCs w:val="40"/>
        </w:rPr>
        <w:tab/>
      </w:r>
      <w:r>
        <w:rPr>
          <w:bCs/>
          <w:sz w:val="40"/>
          <w:szCs w:val="40"/>
        </w:rPr>
        <w:tab/>
      </w:r>
      <w:r>
        <w:rPr>
          <w:bCs/>
          <w:sz w:val="40"/>
          <w:szCs w:val="40"/>
        </w:rPr>
        <w:tab/>
        <w:t xml:space="preserve">       </w:t>
      </w:r>
      <w:r w:rsidRPr="00305294">
        <w:rPr>
          <w:sz w:val="44"/>
          <w:szCs w:val="44"/>
        </w:rPr>
        <w:sym w:font="Symbol" w:char="F0A7"/>
      </w:r>
    </w:p>
    <w:p w14:paraId="59DCBE09" w14:textId="0F60A1C7" w:rsidR="00393E16" w:rsidRPr="00173B66" w:rsidRDefault="00393E16" w:rsidP="008C13E1">
      <w:pPr>
        <w:spacing w:line="259" w:lineRule="auto"/>
        <w:ind w:right="-493"/>
        <w:rPr>
          <w:b/>
          <w:bCs/>
          <w:sz w:val="40"/>
          <w:szCs w:val="40"/>
          <w:u w:val="single"/>
        </w:rPr>
      </w:pPr>
      <w:r w:rsidRPr="001443F3">
        <w:rPr>
          <w:noProof/>
          <w:sz w:val="44"/>
          <w:szCs w:val="34"/>
          <w:lang w:val="en-US" w:bidi="ar-SA"/>
        </w:rPr>
        <w:lastRenderedPageBreak/>
        <mc:AlternateContent>
          <mc:Choice Requires="wps">
            <w:drawing>
              <wp:anchor distT="0" distB="0" distL="0" distR="0" simplePos="0" relativeHeight="251684864" behindDoc="0" locked="0" layoutInCell="1" allowOverlap="0" wp14:anchorId="726BD538" wp14:editId="2FC5280E">
                <wp:simplePos x="0" y="0"/>
                <wp:positionH relativeFrom="page">
                  <wp:posOffset>0</wp:posOffset>
                </wp:positionH>
                <wp:positionV relativeFrom="line">
                  <wp:posOffset>53340</wp:posOffset>
                </wp:positionV>
                <wp:extent cx="2150110" cy="9700895"/>
                <wp:effectExtent l="0" t="0" r="0" b="1905"/>
                <wp:wrapSquare wrapText="bothSides"/>
                <wp:docPr id="63" name="Zone de texte 9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50110" cy="9700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ECC83C" w14:textId="6BC6A7A8" w:rsidR="00873F02" w:rsidRPr="0001529F" w:rsidRDefault="00393E16" w:rsidP="0001529F">
                            <w:pPr>
                              <w:pStyle w:val="Citationintense"/>
                              <w:ind w:left="-142" w:right="-317"/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01529F">
                              <w:rPr>
                                <w:sz w:val="40"/>
                                <w:szCs w:val="40"/>
                              </w:rPr>
                              <w:t>Bilan comptable</w:t>
                            </w:r>
                          </w:p>
                          <w:p w14:paraId="77CA88C6" w14:textId="18D76048" w:rsidR="00DA68CD" w:rsidRDefault="00393E16" w:rsidP="00873F02">
                            <w:pPr>
                              <w:pStyle w:val="Citationintense"/>
                            </w:pPr>
                            <w:r w:rsidRPr="00A51469">
                              <w:rPr>
                                <w:noProof/>
                              </w:rPr>
                              <w:drawing>
                                <wp:inline distT="0" distB="0" distL="0" distR="0" wp14:anchorId="19955E75" wp14:editId="169DF21F">
                                  <wp:extent cx="1406149" cy="703385"/>
                                  <wp:effectExtent l="0" t="0" r="3810" b="0"/>
                                  <wp:docPr id="94" name="Imag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" name="compound-interest-1296451_1280.png"/>
                                          <pic:cNvPicPr/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1755" cy="7362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EE121C" w14:textId="77777777" w:rsidR="00DA68CD" w:rsidRDefault="00DA68CD" w:rsidP="00873F02">
                            <w:pPr>
                              <w:pStyle w:val="Citationintense"/>
                            </w:pPr>
                          </w:p>
                          <w:p w14:paraId="5B399184" w14:textId="445E45A9" w:rsidR="003A78E3" w:rsidRDefault="003A78E3" w:rsidP="00A51469">
                            <w:pPr>
                              <w:pStyle w:val="Citationintense"/>
                              <w:jc w:val="left"/>
                            </w:pPr>
                          </w:p>
                          <w:p w14:paraId="4A904A85" w14:textId="77777777" w:rsidR="00873F02" w:rsidRDefault="00873F02" w:rsidP="00873F02">
                            <w:pPr>
                              <w:pStyle w:val="Citationintense"/>
                            </w:pPr>
                          </w:p>
                          <w:p w14:paraId="1C87BACB" w14:textId="64A71175" w:rsidR="00873F02" w:rsidRDefault="00873F02" w:rsidP="00873F02">
                            <w:pPr>
                              <w:pStyle w:val="Citationintense"/>
                            </w:pPr>
                          </w:p>
                          <w:p w14:paraId="1E15B57F" w14:textId="77777777" w:rsidR="00873F02" w:rsidRDefault="00873F02" w:rsidP="00873F02">
                            <w:pPr>
                              <w:pStyle w:val="Citationintense"/>
                            </w:pPr>
                          </w:p>
                          <w:p w14:paraId="1C436326" w14:textId="77777777" w:rsidR="00254D04" w:rsidRDefault="00254D04" w:rsidP="00873F02">
                            <w:pPr>
                              <w:pStyle w:val="Citationintense"/>
                              <w:ind w:right="420"/>
                            </w:pPr>
                          </w:p>
                          <w:p w14:paraId="7906505C" w14:textId="77777777" w:rsidR="00254D04" w:rsidRDefault="00254D04" w:rsidP="00873F02">
                            <w:pPr>
                              <w:pStyle w:val="Citationintense"/>
                              <w:ind w:right="420"/>
                            </w:pPr>
                          </w:p>
                          <w:p w14:paraId="4D2D9BB3" w14:textId="77777777" w:rsidR="00254D04" w:rsidRDefault="00254D04" w:rsidP="00873F02">
                            <w:pPr>
                              <w:pStyle w:val="Citationintense"/>
                              <w:ind w:right="420"/>
                            </w:pPr>
                          </w:p>
                          <w:p w14:paraId="5CE85B65" w14:textId="0245DCA0" w:rsidR="007101D4" w:rsidRDefault="00031207" w:rsidP="00873F02">
                            <w:pPr>
                              <w:pStyle w:val="Citationintense"/>
                              <w:ind w:right="42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D367A1" wp14:editId="624F17EE">
                                  <wp:extent cx="1546860" cy="1029429"/>
                                  <wp:effectExtent l="0" t="0" r="2540" b="0"/>
                                  <wp:docPr id="102" name="Imag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" name="Image 102"/>
                                          <pic:cNvPicPr/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6860" cy="10294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071545" w14:textId="7AC6EF0D" w:rsidR="00BB312C" w:rsidRDefault="00BB312C" w:rsidP="00873F02">
                            <w:pPr>
                              <w:pStyle w:val="Citationintense"/>
                              <w:ind w:right="420"/>
                            </w:pPr>
                          </w:p>
                          <w:p w14:paraId="7FC7E143" w14:textId="77777777" w:rsidR="00873F02" w:rsidRDefault="00873F02" w:rsidP="00873F02">
                            <w:pPr>
                              <w:pStyle w:val="Citationintense"/>
                              <w:ind w:right="420"/>
                            </w:pPr>
                          </w:p>
                          <w:p w14:paraId="3219C871" w14:textId="77777777" w:rsidR="00BB312C" w:rsidRDefault="00BB312C"/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BD538" id="_x0000_s1038" type="#_x0000_t202" alt="Title: Barre latérale" style="position:absolute;margin-left:0;margin-top:4.2pt;width:169.3pt;height:763.85pt;z-index:251684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lin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" o:allowoverlap="f" stroked="f" strokeweight=".5pt">
                <v:path arrowok="t"/>
                <v:textbox inset="36pt,0,11.52pt,18pt">
                  <w:txbxContent>
                    <w:p w14:paraId="55ECC83C" w14:textId="6BC6A7A8" w:rsidR="00873F02" w:rsidRPr="0001529F" w:rsidRDefault="00393E16" w:rsidP="0001529F">
                      <w:pPr>
                        <w:pStyle w:val="Citationintense"/>
                        <w:ind w:left="-142" w:right="-317"/>
                        <w:jc w:val="left"/>
                        <w:rPr>
                          <w:sz w:val="40"/>
                          <w:szCs w:val="40"/>
                        </w:rPr>
                      </w:pPr>
                      <w:r w:rsidRPr="0001529F">
                        <w:rPr>
                          <w:sz w:val="40"/>
                          <w:szCs w:val="40"/>
                        </w:rPr>
                        <w:t>Bilan comptable</w:t>
                      </w:r>
                    </w:p>
                    <w:p w14:paraId="77CA88C6" w14:textId="18D76048" w:rsidR="00DA68CD" w:rsidRDefault="00393E16" w:rsidP="00873F02">
                      <w:pPr>
                        <w:pStyle w:val="Citationintense"/>
                      </w:pPr>
                      <w:r w:rsidRPr="00A51469">
                        <w:rPr>
                          <w:noProof/>
                        </w:rPr>
                        <w:drawing>
                          <wp:inline distT="0" distB="0" distL="0" distR="0" wp14:anchorId="19955E75" wp14:editId="169DF21F">
                            <wp:extent cx="1406149" cy="703385"/>
                            <wp:effectExtent l="0" t="0" r="3810" b="0"/>
                            <wp:docPr id="94" name="Imag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8" name="compound-interest-1296451_1280.png"/>
                                    <pic:cNvPicPr/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1755" cy="7362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EE121C" w14:textId="77777777" w:rsidR="00DA68CD" w:rsidRDefault="00DA68CD" w:rsidP="00873F02">
                      <w:pPr>
                        <w:pStyle w:val="Citationintense"/>
                      </w:pPr>
                    </w:p>
                    <w:p w14:paraId="5B399184" w14:textId="445E45A9" w:rsidR="003A78E3" w:rsidRDefault="003A78E3" w:rsidP="00A51469">
                      <w:pPr>
                        <w:pStyle w:val="Citationintense"/>
                        <w:jc w:val="left"/>
                      </w:pPr>
                    </w:p>
                    <w:p w14:paraId="4A904A85" w14:textId="77777777" w:rsidR="00873F02" w:rsidRDefault="00873F02" w:rsidP="00873F02">
                      <w:pPr>
                        <w:pStyle w:val="Citationintense"/>
                      </w:pPr>
                    </w:p>
                    <w:p w14:paraId="1C87BACB" w14:textId="64A71175" w:rsidR="00873F02" w:rsidRDefault="00873F02" w:rsidP="00873F02">
                      <w:pPr>
                        <w:pStyle w:val="Citationintense"/>
                      </w:pPr>
                    </w:p>
                    <w:p w14:paraId="1E15B57F" w14:textId="77777777" w:rsidR="00873F02" w:rsidRDefault="00873F02" w:rsidP="00873F02">
                      <w:pPr>
                        <w:pStyle w:val="Citationintense"/>
                      </w:pPr>
                    </w:p>
                    <w:p w14:paraId="1C436326" w14:textId="77777777" w:rsidR="00254D04" w:rsidRDefault="00254D04" w:rsidP="00873F02">
                      <w:pPr>
                        <w:pStyle w:val="Citationintense"/>
                        <w:ind w:right="420"/>
                      </w:pPr>
                    </w:p>
                    <w:p w14:paraId="7906505C" w14:textId="77777777" w:rsidR="00254D04" w:rsidRDefault="00254D04" w:rsidP="00873F02">
                      <w:pPr>
                        <w:pStyle w:val="Citationintense"/>
                        <w:ind w:right="420"/>
                      </w:pPr>
                    </w:p>
                    <w:p w14:paraId="4D2D9BB3" w14:textId="77777777" w:rsidR="00254D04" w:rsidRDefault="00254D04" w:rsidP="00873F02">
                      <w:pPr>
                        <w:pStyle w:val="Citationintense"/>
                        <w:ind w:right="420"/>
                      </w:pPr>
                    </w:p>
                    <w:p w14:paraId="5CE85B65" w14:textId="0245DCA0" w:rsidR="007101D4" w:rsidRDefault="00031207" w:rsidP="00873F02">
                      <w:pPr>
                        <w:pStyle w:val="Citationintense"/>
                        <w:ind w:right="42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D367A1" wp14:editId="624F17EE">
                            <wp:extent cx="1546860" cy="1029429"/>
                            <wp:effectExtent l="0" t="0" r="2540" b="0"/>
                            <wp:docPr id="102" name="Image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" name="Image 102"/>
                                    <pic:cNvPicPr/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6860" cy="10294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071545" w14:textId="7AC6EF0D" w:rsidR="00BB312C" w:rsidRDefault="00BB312C" w:rsidP="00873F02">
                      <w:pPr>
                        <w:pStyle w:val="Citationintense"/>
                        <w:ind w:right="420"/>
                      </w:pPr>
                    </w:p>
                    <w:p w14:paraId="7FC7E143" w14:textId="77777777" w:rsidR="00873F02" w:rsidRDefault="00873F02" w:rsidP="00873F02">
                      <w:pPr>
                        <w:pStyle w:val="Citationintense"/>
                        <w:ind w:right="420"/>
                      </w:pPr>
                    </w:p>
                    <w:p w14:paraId="3219C871" w14:textId="77777777" w:rsidR="00BB312C" w:rsidRDefault="00BB312C"/>
                  </w:txbxContent>
                </v:textbox>
                <w10:wrap type="square" anchorx="page" anchory="line"/>
              </v:shape>
            </w:pict>
          </mc:Fallback>
        </mc:AlternateContent>
      </w:r>
      <w:r w:rsidR="008C13E1">
        <w:rPr>
          <w:bCs/>
          <w:sz w:val="40"/>
          <w:szCs w:val="40"/>
        </w:rPr>
        <w:t xml:space="preserve">                </w:t>
      </w:r>
      <w:r w:rsidR="008C13E1" w:rsidRPr="00173B66">
        <w:rPr>
          <w:b/>
          <w:bCs/>
          <w:sz w:val="36"/>
          <w:szCs w:val="36"/>
          <w:u w:val="single"/>
        </w:rPr>
        <w:t>Exercice 01.01.2023 -31.12.2023</w:t>
      </w:r>
      <w:r w:rsidRPr="00173B66">
        <w:rPr>
          <w:b/>
          <w:bCs/>
          <w:sz w:val="36"/>
          <w:szCs w:val="36"/>
          <w:u w:val="single"/>
        </w:rPr>
        <w:t xml:space="preserve">       </w:t>
      </w:r>
    </w:p>
    <w:p w14:paraId="2BA93AB0" w14:textId="0501CC95" w:rsidR="00950FA6" w:rsidRDefault="00393E16" w:rsidP="00393E16">
      <w:pPr>
        <w:ind w:left="-851" w:firstLine="851"/>
      </w:pPr>
      <w:r>
        <w:t xml:space="preserve">       </w:t>
      </w:r>
    </w:p>
    <w:p w14:paraId="2BB682C2" w14:textId="42AF761E" w:rsidR="00393E16" w:rsidRDefault="0001529F" w:rsidP="008C13E1">
      <w:pPr>
        <w:ind w:firstLine="1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0533324" wp14:editId="1D32255E">
                <wp:simplePos x="0" y="0"/>
                <wp:positionH relativeFrom="column">
                  <wp:posOffset>657437</wp:posOffset>
                </wp:positionH>
                <wp:positionV relativeFrom="paragraph">
                  <wp:posOffset>2092537</wp:posOffset>
                </wp:positionV>
                <wp:extent cx="3825240" cy="989965"/>
                <wp:effectExtent l="0" t="0" r="10160" b="13335"/>
                <wp:wrapNone/>
                <wp:docPr id="97" name="Cadr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5240" cy="989965"/>
                        </a:xfrm>
                        <a:prstGeom prst="frame">
                          <a:avLst>
                            <a:gd name="adj1" fmla="val 2237"/>
                          </a:avLst>
                        </a:prstGeom>
                        <a:solidFill>
                          <a:schemeClr val="accent4"/>
                        </a:solidFill>
                        <a:ln w="9525"/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2A4A2" id="Cadre 97" o:spid="_x0000_s1026" style="position:absolute;margin-left:51.75pt;margin-top:164.75pt;width:301.2pt;height:77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25240,98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" path="m,l3825240,r,989965l,989965,,xm22146,22146r,945673l3803094,967819r,-945673l22146,22146xe" fillcolor="#e25d52 [3207]" strokecolor="#270906 [487]">
                <v:stroke joinstyle="miter"/>
                <v:path arrowok="t" o:connecttype="custom" o:connectlocs="0,0;3825240,0;3825240,989965;0,989965;0,0;22146,22146;22146,967819;3803094,967819;3803094,22146;22146,22146" o:connectangles="0,0,0,0,0,0,0,0,0,0"/>
              </v:shape>
            </w:pict>
          </mc:Fallback>
        </mc:AlternateContent>
      </w:r>
      <w:r w:rsidR="008C13E1">
        <w:t xml:space="preserve">           </w:t>
      </w:r>
      <w:r w:rsidR="008C13E1">
        <w:rPr>
          <w:noProof/>
        </w:rPr>
        <w:drawing>
          <wp:inline distT="0" distB="0" distL="0" distR="0" wp14:anchorId="22ADC008" wp14:editId="2C09C68A">
            <wp:extent cx="1794933" cy="2045281"/>
            <wp:effectExtent l="0" t="0" r="0" b="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886" cy="206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13E1">
        <w:t xml:space="preserve">                     </w:t>
      </w:r>
      <w:r w:rsidR="008C13E1">
        <w:rPr>
          <w:noProof/>
        </w:rPr>
        <w:drawing>
          <wp:inline distT="0" distB="0" distL="0" distR="0" wp14:anchorId="0EFA1D36" wp14:editId="7BA2B514">
            <wp:extent cx="1950883" cy="2044276"/>
            <wp:effectExtent l="0" t="0" r="5080" b="635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790" cy="216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13E1">
        <w:rPr>
          <w:noProof/>
        </w:rPr>
        <w:drawing>
          <wp:inline distT="0" distB="0" distL="0" distR="0" wp14:anchorId="573E4826" wp14:editId="25D2BB39">
            <wp:extent cx="4992941" cy="7038901"/>
            <wp:effectExtent l="0" t="0" r="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211" cy="707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A17A" w14:textId="73048097" w:rsidR="005B75E5" w:rsidRDefault="005B75E5" w:rsidP="008C13E1">
      <w:pPr>
        <w:ind w:left="-426" w:firstLine="120"/>
      </w:pPr>
    </w:p>
    <w:p w14:paraId="36C1793F" w14:textId="480B0EFA" w:rsidR="00AD39BD" w:rsidRDefault="0044192D" w:rsidP="005B75E5">
      <w:pPr>
        <w:ind w:left="-1985" w:firstLine="2552"/>
      </w:pPr>
      <w:r>
        <w:t xml:space="preserve"> </w:t>
      </w:r>
      <w:r w:rsidR="004A0D83">
        <w:t xml:space="preserve">     </w:t>
      </w:r>
      <w:r w:rsidR="008C13E1">
        <w:rPr>
          <w:noProof/>
        </w:rPr>
        <w:drawing>
          <wp:inline distT="0" distB="0" distL="0" distR="0" wp14:anchorId="6B4A72F2" wp14:editId="5E5D2C89">
            <wp:extent cx="6276622" cy="7402216"/>
            <wp:effectExtent l="0" t="0" r="0" b="1905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622" cy="740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D83">
        <w:t xml:space="preserve">   </w:t>
      </w:r>
      <w:r w:rsidR="004A0D83" w:rsidRPr="004A0D83">
        <w:rPr>
          <w:noProof/>
        </w:rPr>
        <w:t xml:space="preserve"> </w:t>
      </w:r>
    </w:p>
    <w:p w14:paraId="37553B02" w14:textId="77777777" w:rsidR="00AD39BD" w:rsidRDefault="00AD39BD" w:rsidP="00AD39BD">
      <w:pPr>
        <w:pStyle w:val="Titre1"/>
      </w:pPr>
    </w:p>
    <w:p w14:paraId="5BC57C63" w14:textId="77777777" w:rsidR="0096546A" w:rsidRDefault="0096546A" w:rsidP="00AD39BD"/>
    <w:p w14:paraId="4241D8CD" w14:textId="77777777" w:rsidR="0096546A" w:rsidRDefault="0096546A" w:rsidP="00AD39BD"/>
    <w:p w14:paraId="73270D75" w14:textId="26BA3786" w:rsidR="004A0D83" w:rsidRDefault="006E273F" w:rsidP="005B75E5">
      <w:pPr>
        <w:ind w:left="-2410"/>
      </w:pPr>
      <w:r>
        <w:t xml:space="preserve">                                   </w:t>
      </w:r>
    </w:p>
    <w:p w14:paraId="434FF385" w14:textId="77777777" w:rsidR="008C13E1" w:rsidRDefault="008C13E1" w:rsidP="005B75E5">
      <w:pPr>
        <w:ind w:left="-2410"/>
      </w:pPr>
    </w:p>
    <w:p w14:paraId="1AA224B2" w14:textId="77777777" w:rsidR="008C13E1" w:rsidRDefault="008C13E1" w:rsidP="005B75E5">
      <w:pPr>
        <w:ind w:left="-2410"/>
      </w:pPr>
    </w:p>
    <w:p w14:paraId="4A687BEA" w14:textId="77777777" w:rsidR="008C13E1" w:rsidRDefault="008C13E1" w:rsidP="005B75E5">
      <w:pPr>
        <w:ind w:left="-2410"/>
      </w:pPr>
    </w:p>
    <w:p w14:paraId="6BE6CE7A" w14:textId="77777777" w:rsidR="008C13E1" w:rsidRDefault="008C13E1" w:rsidP="005B75E5">
      <w:pPr>
        <w:ind w:left="-2410"/>
      </w:pPr>
    </w:p>
    <w:p w14:paraId="675F902C" w14:textId="3492A13A" w:rsidR="008C13E1" w:rsidRDefault="008C13E1" w:rsidP="005B75E5">
      <w:pPr>
        <w:ind w:left="-2410"/>
      </w:pPr>
      <w:r>
        <w:rPr>
          <w:noProof/>
        </w:rPr>
        <w:drawing>
          <wp:inline distT="0" distB="0" distL="0" distR="0" wp14:anchorId="783FF88C" wp14:editId="311DEE71">
            <wp:extent cx="6547556" cy="9174542"/>
            <wp:effectExtent l="0" t="0" r="5715" b="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1218" cy="920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1BC0C" w14:textId="77777777" w:rsidR="008C13E1" w:rsidRDefault="008C13E1" w:rsidP="005B75E5">
      <w:pPr>
        <w:ind w:left="-2410"/>
      </w:pPr>
    </w:p>
    <w:p w14:paraId="17A51384" w14:textId="77777777" w:rsidR="008C13E1" w:rsidRDefault="008C13E1" w:rsidP="008C13E1"/>
    <w:p w14:paraId="7CCDB040" w14:textId="430C22DD" w:rsidR="008C13E1" w:rsidRDefault="008C13E1" w:rsidP="005B75E5">
      <w:pPr>
        <w:ind w:left="-2410"/>
      </w:pPr>
      <w:r>
        <w:rPr>
          <w:noProof/>
        </w:rPr>
        <w:lastRenderedPageBreak/>
        <w:drawing>
          <wp:inline distT="0" distB="0" distL="0" distR="0" wp14:anchorId="43A247A2" wp14:editId="48951DD2">
            <wp:extent cx="6423378" cy="9026305"/>
            <wp:effectExtent l="0" t="0" r="3175" b="381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744" cy="905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5B1D2" w14:textId="77777777" w:rsidR="008C13E1" w:rsidRDefault="008C13E1" w:rsidP="005B75E5">
      <w:pPr>
        <w:ind w:left="-2410"/>
      </w:pPr>
    </w:p>
    <w:p w14:paraId="097A5302" w14:textId="77777777" w:rsidR="008C13E1" w:rsidRDefault="008C13E1" w:rsidP="005B75E5">
      <w:pPr>
        <w:ind w:left="-2410"/>
      </w:pPr>
    </w:p>
    <w:p w14:paraId="0B4ABA1E" w14:textId="77777777" w:rsidR="008C13E1" w:rsidRDefault="008C13E1" w:rsidP="005B75E5">
      <w:pPr>
        <w:ind w:left="-2410"/>
      </w:pPr>
    </w:p>
    <w:p w14:paraId="5AE08AC1" w14:textId="77777777" w:rsidR="008C13E1" w:rsidRDefault="008C13E1" w:rsidP="005B75E5">
      <w:pPr>
        <w:ind w:left="-2410"/>
      </w:pPr>
    </w:p>
    <w:p w14:paraId="442074ED" w14:textId="77777777" w:rsidR="008C13E1" w:rsidRDefault="008C13E1" w:rsidP="005B75E5">
      <w:pPr>
        <w:ind w:left="-2410"/>
      </w:pPr>
    </w:p>
    <w:p w14:paraId="2881A7EE" w14:textId="77777777" w:rsidR="008C13E1" w:rsidRDefault="008C13E1" w:rsidP="005B75E5">
      <w:pPr>
        <w:ind w:left="-2410"/>
      </w:pPr>
    </w:p>
    <w:p w14:paraId="4CB8420B" w14:textId="77777777" w:rsidR="008C13E1" w:rsidRDefault="008C13E1" w:rsidP="005B75E5">
      <w:pPr>
        <w:ind w:left="-2410"/>
      </w:pPr>
    </w:p>
    <w:p w14:paraId="4BB634B4" w14:textId="11142410" w:rsidR="008C13E1" w:rsidRDefault="008C13E1" w:rsidP="005B75E5">
      <w:pPr>
        <w:ind w:left="-2410"/>
      </w:pPr>
      <w:r>
        <w:rPr>
          <w:noProof/>
        </w:rPr>
        <w:drawing>
          <wp:inline distT="0" distB="0" distL="0" distR="0" wp14:anchorId="6504BCF2" wp14:editId="324E29B4">
            <wp:extent cx="5960534" cy="4228439"/>
            <wp:effectExtent l="0" t="0" r="0" b="127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316" cy="424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09E6B" w14:textId="106C75DE" w:rsidR="008C13E1" w:rsidRDefault="008C13E1" w:rsidP="005B75E5">
      <w:pPr>
        <w:ind w:left="-2410"/>
      </w:pPr>
      <w:r>
        <w:rPr>
          <w:noProof/>
        </w:rPr>
        <w:lastRenderedPageBreak/>
        <w:drawing>
          <wp:inline distT="0" distB="0" distL="0" distR="0" wp14:anchorId="2BF27D9F" wp14:editId="00B0FEAB">
            <wp:extent cx="6457245" cy="9256860"/>
            <wp:effectExtent l="0" t="0" r="0" b="1905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210" cy="928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5B0AE" w14:textId="77777777" w:rsidR="008C13E1" w:rsidRDefault="008C13E1" w:rsidP="005B75E5">
      <w:pPr>
        <w:ind w:left="-2410"/>
      </w:pPr>
    </w:p>
    <w:p w14:paraId="5F63E553" w14:textId="77777777" w:rsidR="008C13E1" w:rsidRDefault="008C13E1" w:rsidP="005B75E5">
      <w:pPr>
        <w:ind w:left="-2410"/>
      </w:pPr>
    </w:p>
    <w:p w14:paraId="3768A503" w14:textId="1A3461D7" w:rsidR="008C13E1" w:rsidRDefault="008C13E1" w:rsidP="005B75E5">
      <w:pPr>
        <w:ind w:left="-2410"/>
      </w:pPr>
      <w:r>
        <w:rPr>
          <w:noProof/>
        </w:rPr>
        <w:lastRenderedPageBreak/>
        <w:drawing>
          <wp:inline distT="0" distB="0" distL="0" distR="0" wp14:anchorId="669A3E15" wp14:editId="4E393CAA">
            <wp:extent cx="6724992" cy="9211734"/>
            <wp:effectExtent l="0" t="0" r="635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075" cy="923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D5012" w14:textId="77777777" w:rsidR="008C13E1" w:rsidRDefault="008C13E1" w:rsidP="005B75E5">
      <w:pPr>
        <w:ind w:left="-2410"/>
      </w:pPr>
    </w:p>
    <w:p w14:paraId="018D5DEF" w14:textId="77777777" w:rsidR="008C13E1" w:rsidRDefault="008C13E1" w:rsidP="005B75E5">
      <w:pPr>
        <w:ind w:left="-2410"/>
      </w:pPr>
    </w:p>
    <w:p w14:paraId="28984D68" w14:textId="764EBD0F" w:rsidR="008C13E1" w:rsidRDefault="008C13E1" w:rsidP="005B75E5">
      <w:pPr>
        <w:ind w:left="-2410"/>
      </w:pPr>
      <w:r>
        <w:rPr>
          <w:noProof/>
        </w:rPr>
        <w:lastRenderedPageBreak/>
        <w:drawing>
          <wp:inline distT="0" distB="0" distL="0" distR="0" wp14:anchorId="3B978A30" wp14:editId="46AABB32">
            <wp:extent cx="6854318" cy="4673600"/>
            <wp:effectExtent l="0" t="0" r="381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226" cy="468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53B30" w14:textId="45B7D638" w:rsidR="008C13E1" w:rsidRDefault="006E0706" w:rsidP="008C13E1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1BCFE422" wp14:editId="072ECAD5">
                <wp:simplePos x="0" y="0"/>
                <wp:positionH relativeFrom="column">
                  <wp:posOffset>-1110615</wp:posOffset>
                </wp:positionH>
                <wp:positionV relativeFrom="paragraph">
                  <wp:posOffset>413999</wp:posOffset>
                </wp:positionV>
                <wp:extent cx="5882499" cy="1805658"/>
                <wp:effectExtent l="12700" t="12700" r="10795" b="10795"/>
                <wp:wrapNone/>
                <wp:docPr id="95" name="Rectangle à coins arrondis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499" cy="1805658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D55A38" w14:textId="77777777" w:rsidR="008C13E1" w:rsidRPr="00173B66" w:rsidRDefault="008C13E1" w:rsidP="008C13E1">
                            <w:pPr>
                              <w:spacing w:line="259" w:lineRule="auto"/>
                              <w:jc w:val="center"/>
                              <w:rPr>
                                <w:sz w:val="32"/>
                                <w:szCs w:val="22"/>
                              </w:rPr>
                            </w:pPr>
                            <w:r w:rsidRPr="00173B66">
                              <w:rPr>
                                <w:sz w:val="32"/>
                                <w:szCs w:val="22"/>
                              </w:rPr>
                              <w:t>Le bilan comptable 2023 a été gracieusement effectué par le</w:t>
                            </w:r>
                          </w:p>
                          <w:p w14:paraId="45F2EAB7" w14:textId="77777777" w:rsidR="008C13E1" w:rsidRPr="00173B66" w:rsidRDefault="008C13E1" w:rsidP="008C13E1">
                            <w:pPr>
                              <w:spacing w:line="259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sz w:val="48"/>
                                <w:szCs w:val="44"/>
                              </w:rPr>
                            </w:pPr>
                            <w:r w:rsidRPr="00173B66">
                              <w:rPr>
                                <w:sz w:val="36"/>
                                <w:szCs w:val="22"/>
                              </w:rPr>
                              <w:t>« </w:t>
                            </w:r>
                            <w:r w:rsidRPr="00173B66">
                              <w:rPr>
                                <w:b/>
                                <w:i/>
                                <w:sz w:val="36"/>
                                <w:szCs w:val="22"/>
                              </w:rPr>
                              <w:t>Bureau Fiscal &amp; Comptable SA</w:t>
                            </w:r>
                            <w:r w:rsidRPr="00173B66">
                              <w:rPr>
                                <w:sz w:val="36"/>
                                <w:szCs w:val="22"/>
                              </w:rPr>
                              <w:t> »</w:t>
                            </w:r>
                          </w:p>
                          <w:p w14:paraId="13233631" w14:textId="77777777" w:rsidR="008C13E1" w:rsidRPr="00173B66" w:rsidRDefault="008C13E1" w:rsidP="008C13E1">
                            <w:pPr>
                              <w:spacing w:line="259" w:lineRule="auto"/>
                              <w:jc w:val="center"/>
                              <w:rPr>
                                <w:b/>
                                <w:bCs/>
                                <w:i/>
                                <w:sz w:val="28"/>
                                <w:szCs w:val="22"/>
                              </w:rPr>
                            </w:pPr>
                            <w:r w:rsidRPr="00173B66">
                              <w:rPr>
                                <w:b/>
                                <w:bCs/>
                                <w:i/>
                                <w:sz w:val="28"/>
                                <w:szCs w:val="22"/>
                              </w:rPr>
                              <w:t>Grand-Vennes 2 – Epalinges - 021 653 53 31-32 –</w:t>
                            </w:r>
                            <w:r w:rsidRPr="00EB52A4">
                              <w:rPr>
                                <w:b/>
                                <w:bCs/>
                                <w:i/>
                                <w:color w:val="7030A0"/>
                                <w:sz w:val="28"/>
                                <w:szCs w:val="22"/>
                              </w:rPr>
                              <w:t xml:space="preserve"> </w:t>
                            </w:r>
                            <w:hyperlink r:id="rId99" w:history="1">
                              <w:r w:rsidRPr="00EB52A4">
                                <w:rPr>
                                  <w:rStyle w:val="Lienhypertexte"/>
                                  <w:b/>
                                  <w:bCs/>
                                  <w:i/>
                                  <w:color w:val="7030A0"/>
                                  <w:sz w:val="28"/>
                                  <w:szCs w:val="22"/>
                                </w:rPr>
                                <w:t>bfc@bfcs.ch</w:t>
                              </w:r>
                            </w:hyperlink>
                          </w:p>
                          <w:p w14:paraId="48E2A2C2" w14:textId="77777777" w:rsidR="008C13E1" w:rsidRPr="0082141C" w:rsidRDefault="008C13E1" w:rsidP="008C13E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CFE422" id="_x0000_s1039" style="position:absolute;margin-left:-87.45pt;margin-top:32.6pt;width:463.2pt;height:142.2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" filled="f" strokecolor="#91669c [3209]" strokeweight="2.25pt">
                <v:stroke joinstyle="miter"/>
                <v:textbox>
                  <w:txbxContent>
                    <w:p w14:paraId="5AD55A38" w14:textId="77777777" w:rsidR="008C13E1" w:rsidRPr="00173B66" w:rsidRDefault="008C13E1" w:rsidP="008C13E1">
                      <w:pPr>
                        <w:spacing w:line="259" w:lineRule="auto"/>
                        <w:jc w:val="center"/>
                        <w:rPr>
                          <w:sz w:val="32"/>
                          <w:szCs w:val="22"/>
                        </w:rPr>
                      </w:pPr>
                      <w:r w:rsidRPr="00173B66">
                        <w:rPr>
                          <w:sz w:val="32"/>
                          <w:szCs w:val="22"/>
                        </w:rPr>
                        <w:t>Le bilan comptable 2023 a été gracieusement effectué par le</w:t>
                      </w:r>
                    </w:p>
                    <w:p w14:paraId="45F2EAB7" w14:textId="77777777" w:rsidR="008C13E1" w:rsidRPr="00173B66" w:rsidRDefault="008C13E1" w:rsidP="008C13E1">
                      <w:pPr>
                        <w:spacing w:line="259" w:lineRule="auto"/>
                        <w:jc w:val="center"/>
                        <w:rPr>
                          <w:rFonts w:ascii="Monotype Corsiva" w:hAnsi="Monotype Corsiva"/>
                          <w:b/>
                          <w:sz w:val="48"/>
                          <w:szCs w:val="44"/>
                        </w:rPr>
                      </w:pPr>
                      <w:r w:rsidRPr="00173B66">
                        <w:rPr>
                          <w:sz w:val="36"/>
                          <w:szCs w:val="22"/>
                        </w:rPr>
                        <w:t>« </w:t>
                      </w:r>
                      <w:r w:rsidRPr="00173B66">
                        <w:rPr>
                          <w:b/>
                          <w:i/>
                          <w:sz w:val="36"/>
                          <w:szCs w:val="22"/>
                        </w:rPr>
                        <w:t>Bureau Fiscal &amp; Comptable SA</w:t>
                      </w:r>
                      <w:r w:rsidRPr="00173B66">
                        <w:rPr>
                          <w:sz w:val="36"/>
                          <w:szCs w:val="22"/>
                        </w:rPr>
                        <w:t> »</w:t>
                      </w:r>
                    </w:p>
                    <w:p w14:paraId="13233631" w14:textId="77777777" w:rsidR="008C13E1" w:rsidRPr="00173B66" w:rsidRDefault="008C13E1" w:rsidP="008C13E1">
                      <w:pPr>
                        <w:spacing w:line="259" w:lineRule="auto"/>
                        <w:jc w:val="center"/>
                        <w:rPr>
                          <w:b/>
                          <w:bCs/>
                          <w:i/>
                          <w:sz w:val="28"/>
                          <w:szCs w:val="22"/>
                        </w:rPr>
                      </w:pPr>
                      <w:r w:rsidRPr="00173B66">
                        <w:rPr>
                          <w:b/>
                          <w:bCs/>
                          <w:i/>
                          <w:sz w:val="28"/>
                          <w:szCs w:val="22"/>
                        </w:rPr>
                        <w:t>Grand-Vennes 2 – Epalinges - 021 653 53 31-32 –</w:t>
                      </w:r>
                      <w:r w:rsidRPr="00EB52A4">
                        <w:rPr>
                          <w:b/>
                          <w:bCs/>
                          <w:i/>
                          <w:color w:val="7030A0"/>
                          <w:sz w:val="28"/>
                          <w:szCs w:val="22"/>
                        </w:rPr>
                        <w:t xml:space="preserve"> </w:t>
                      </w:r>
                      <w:hyperlink r:id="rId100" w:history="1">
                        <w:r w:rsidRPr="00EB52A4">
                          <w:rPr>
                            <w:rStyle w:val="Lienhypertexte"/>
                            <w:b/>
                            <w:bCs/>
                            <w:i/>
                            <w:color w:val="7030A0"/>
                            <w:sz w:val="28"/>
                            <w:szCs w:val="22"/>
                          </w:rPr>
                          <w:t>bfc@bfcs.ch</w:t>
                        </w:r>
                      </w:hyperlink>
                    </w:p>
                    <w:p w14:paraId="48E2A2C2" w14:textId="77777777" w:rsidR="008C13E1" w:rsidRPr="0082141C" w:rsidRDefault="008C13E1" w:rsidP="008C13E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349CB8C" w14:textId="77777777" w:rsidR="008C13E1" w:rsidRDefault="008C13E1" w:rsidP="005B75E5">
      <w:pPr>
        <w:ind w:left="-2410"/>
      </w:pPr>
    </w:p>
    <w:p w14:paraId="4E4A8404" w14:textId="77777777" w:rsidR="008C13E1" w:rsidRDefault="008C13E1" w:rsidP="005B75E5">
      <w:pPr>
        <w:ind w:left="-2410"/>
      </w:pPr>
    </w:p>
    <w:p w14:paraId="658C9F38" w14:textId="77777777" w:rsidR="008C13E1" w:rsidRDefault="008C13E1" w:rsidP="005B75E5">
      <w:pPr>
        <w:ind w:left="-2410"/>
      </w:pPr>
    </w:p>
    <w:p w14:paraId="490CFFC0" w14:textId="77777777" w:rsidR="008C13E1" w:rsidRDefault="008C13E1" w:rsidP="005B75E5">
      <w:pPr>
        <w:ind w:left="-2410"/>
      </w:pPr>
    </w:p>
    <w:p w14:paraId="5D9AF246" w14:textId="77777777" w:rsidR="008C13E1" w:rsidRDefault="008C13E1" w:rsidP="005B75E5">
      <w:pPr>
        <w:ind w:left="-2410"/>
      </w:pPr>
    </w:p>
    <w:p w14:paraId="5BD919B6" w14:textId="77777777" w:rsidR="008C13E1" w:rsidRDefault="008C13E1" w:rsidP="005B75E5">
      <w:pPr>
        <w:ind w:left="-2410"/>
      </w:pPr>
    </w:p>
    <w:p w14:paraId="79458CCD" w14:textId="77777777" w:rsidR="008C13E1" w:rsidRDefault="008C13E1" w:rsidP="005B75E5">
      <w:pPr>
        <w:ind w:left="-2410"/>
      </w:pPr>
    </w:p>
    <w:p w14:paraId="7BDC5C2E" w14:textId="77777777" w:rsidR="008C13E1" w:rsidRDefault="008C13E1" w:rsidP="005B75E5">
      <w:pPr>
        <w:ind w:left="-2410"/>
      </w:pPr>
    </w:p>
    <w:p w14:paraId="39EFA1C3" w14:textId="77777777" w:rsidR="006E0706" w:rsidRDefault="006E0706" w:rsidP="005B75E5">
      <w:pPr>
        <w:ind w:left="-2410"/>
      </w:pPr>
    </w:p>
    <w:p w14:paraId="3F31CB78" w14:textId="34E8979A" w:rsidR="006E0706" w:rsidRDefault="006E0706" w:rsidP="005B75E5">
      <w:pPr>
        <w:ind w:left="-2410"/>
      </w:pPr>
    </w:p>
    <w:p w14:paraId="75CD69B4" w14:textId="70C8AC23" w:rsidR="00AD39BD" w:rsidRDefault="00AD39BD" w:rsidP="00AD39BD"/>
    <w:p w14:paraId="645D0FE8" w14:textId="5D80A99B" w:rsidR="00AD39BD" w:rsidRDefault="006E0706" w:rsidP="00AD39BD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67091E3" wp14:editId="0CAF8DC7">
                <wp:simplePos x="0" y="0"/>
                <wp:positionH relativeFrom="column">
                  <wp:posOffset>-2085298</wp:posOffset>
                </wp:positionH>
                <wp:positionV relativeFrom="paragraph">
                  <wp:posOffset>421787</wp:posOffset>
                </wp:positionV>
                <wp:extent cx="7405740" cy="0"/>
                <wp:effectExtent l="0" t="0" r="11430" b="12700"/>
                <wp:wrapNone/>
                <wp:docPr id="98" name="Connecteur droit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057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C31CAC" id="Connecteur droit 98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64.2pt,33.2pt" to="418.95pt,3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" strokecolor="#6ca800 [3204]" strokeweight=".5pt">
                <v:stroke joinstyle="miter"/>
              </v:line>
            </w:pict>
          </mc:Fallback>
        </mc:AlternateContent>
      </w:r>
    </w:p>
    <w:p w14:paraId="77D58772" w14:textId="77777777" w:rsidR="006E0706" w:rsidRDefault="006E0706" w:rsidP="006E0706">
      <w:pPr>
        <w:ind w:right="425"/>
        <w:rPr>
          <w:i/>
          <w:color w:val="595959" w:themeColor="text1" w:themeTint="A6"/>
          <w:sz w:val="28"/>
          <w:szCs w:val="28"/>
        </w:rPr>
      </w:pPr>
    </w:p>
    <w:p w14:paraId="0C4F487E" w14:textId="06CB08D3" w:rsidR="006E0706" w:rsidRPr="006E0706" w:rsidRDefault="00254D04" w:rsidP="00254D04">
      <w:pPr>
        <w:spacing w:line="240" w:lineRule="auto"/>
        <w:ind w:left="-2127" w:right="425"/>
        <w:jc w:val="center"/>
        <w:rPr>
          <w:rFonts w:ascii="Aptos" w:hAnsi="Aptos" w:cs="Al Bayan Plain"/>
          <w:iCs/>
          <w:color w:val="FF0000"/>
          <w:sz w:val="24"/>
          <w:szCs w:val="24"/>
        </w:rPr>
      </w:pPr>
      <w:r>
        <w:rPr>
          <w:rFonts w:ascii="Aptos" w:hAnsi="Aptos" w:cs="Al Bayan Plain"/>
          <w:iCs/>
          <w:noProof/>
          <w:color w:val="FF0000"/>
          <w:sz w:val="24"/>
          <w:szCs w:val="24"/>
        </w:rPr>
        <w:drawing>
          <wp:inline distT="0" distB="0" distL="0" distR="0" wp14:anchorId="36CE8A44" wp14:editId="70905442">
            <wp:extent cx="211667" cy="211667"/>
            <wp:effectExtent l="0" t="0" r="4445" b="0"/>
            <wp:docPr id="1582619044" name="Graphique 1" descr="Évaluation 3 étoiles avec un remplissage u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619044" name="Graphique 1582619044" descr="Évaluation 3 étoiles avec un remplissage uni"/>
                    <pic:cNvPicPr/>
                  </pic:nvPicPr>
                  <pic:blipFill>
                    <a:blip r:embed="rId101">
                      <a:extLst>
                        <a:ext uri="{96DAC541-7B7A-43D3-8B79-37D633B846F1}">
                          <asvg:svgBlip xmlns:asvg="http://schemas.microsoft.com/office/drawing/2016/SVG/main" r:embed="rId10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706" w:rsidRPr="006E0706">
        <w:rPr>
          <w:rFonts w:ascii="Aptos" w:hAnsi="Aptos" w:cs="Al Bayan Plain"/>
          <w:iCs/>
          <w:color w:val="FF0000"/>
          <w:sz w:val="24"/>
          <w:szCs w:val="24"/>
        </w:rPr>
        <w:t>Association LULU Epalinges</w:t>
      </w:r>
      <w:r>
        <w:rPr>
          <w:rFonts w:ascii="Aptos" w:hAnsi="Aptos" w:cs="Al Bayan Plain"/>
          <w:iCs/>
          <w:noProof/>
          <w:color w:val="FF0000"/>
          <w:sz w:val="24"/>
          <w:szCs w:val="24"/>
        </w:rPr>
        <w:drawing>
          <wp:inline distT="0" distB="0" distL="0" distR="0" wp14:anchorId="361E40CC" wp14:editId="41A8AA26">
            <wp:extent cx="211667" cy="211667"/>
            <wp:effectExtent l="0" t="0" r="4445" b="0"/>
            <wp:docPr id="1936462887" name="Graphique 1" descr="Évaluation 3 étoiles avec un remplissage u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619044" name="Graphique 1582619044" descr="Évaluation 3 étoiles avec un remplissage uni"/>
                    <pic:cNvPicPr/>
                  </pic:nvPicPr>
                  <pic:blipFill>
                    <a:blip r:embed="rId101">
                      <a:extLst>
                        <a:ext uri="{96DAC541-7B7A-43D3-8B79-37D633B846F1}">
                          <asvg:svgBlip xmlns:asvg="http://schemas.microsoft.com/office/drawing/2016/SVG/main" r:embed="rId10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E4258" w14:textId="392BCE74" w:rsidR="006E0706" w:rsidRPr="00254D04" w:rsidRDefault="006E0706" w:rsidP="00254D04">
      <w:pPr>
        <w:spacing w:line="240" w:lineRule="auto"/>
        <w:ind w:left="-2127" w:right="425"/>
        <w:jc w:val="center"/>
        <w:rPr>
          <w:rFonts w:ascii="Aptos" w:hAnsi="Aptos" w:cs="Al Bayan Plain"/>
          <w:iCs/>
          <w:color w:val="000000" w:themeColor="text1"/>
          <w:sz w:val="24"/>
          <w:szCs w:val="24"/>
        </w:rPr>
      </w:pPr>
      <w:hyperlink r:id="rId103" w:history="1">
        <w:r w:rsidRPr="00254D04">
          <w:rPr>
            <w:rStyle w:val="Lienhypertexte"/>
            <w:rFonts w:ascii="Aptos" w:hAnsi="Aptos" w:cs="Al Bayan Plain"/>
            <w:iCs/>
            <w:color w:val="000000" w:themeColor="text1"/>
            <w:sz w:val="24"/>
            <w:szCs w:val="24"/>
          </w:rPr>
          <w:t>www.lulu-epalinges.net</w:t>
        </w:r>
      </w:hyperlink>
    </w:p>
    <w:p w14:paraId="5D368C94" w14:textId="53A65662" w:rsidR="006E0706" w:rsidRPr="006E0706" w:rsidRDefault="006E0706" w:rsidP="00254D04">
      <w:pPr>
        <w:spacing w:line="240" w:lineRule="auto"/>
        <w:ind w:left="-2127" w:right="425"/>
        <w:jc w:val="center"/>
        <w:rPr>
          <w:rFonts w:ascii="Aptos" w:hAnsi="Aptos" w:cs="Al Bayan Plain"/>
          <w:iCs/>
          <w:color w:val="595959" w:themeColor="text1" w:themeTint="A6"/>
          <w:sz w:val="24"/>
          <w:szCs w:val="24"/>
        </w:rPr>
      </w:pPr>
      <w:hyperlink r:id="rId104" w:history="1">
        <w:r w:rsidRPr="00254D04">
          <w:rPr>
            <w:rStyle w:val="Lienhypertexte"/>
            <w:rFonts w:ascii="Aptos" w:hAnsi="Aptos" w:cs="Al Bayan Plain"/>
            <w:iCs/>
            <w:color w:val="000000" w:themeColor="text1"/>
            <w:sz w:val="24"/>
            <w:szCs w:val="24"/>
          </w:rPr>
          <w:t>contact@lulu-epalinges.net</w:t>
        </w:r>
      </w:hyperlink>
    </w:p>
    <w:p w14:paraId="468201DD" w14:textId="63C33F1C" w:rsidR="006E0706" w:rsidRPr="00254D04" w:rsidRDefault="006E0706" w:rsidP="00254D04">
      <w:pPr>
        <w:spacing w:line="240" w:lineRule="auto"/>
        <w:ind w:left="-2127" w:right="425"/>
        <w:jc w:val="center"/>
        <w:rPr>
          <w:rFonts w:ascii="Aptos" w:hAnsi="Aptos" w:cs="Al Bayan Plain"/>
          <w:iCs/>
          <w:color w:val="000000" w:themeColor="text1"/>
          <w:sz w:val="24"/>
          <w:szCs w:val="24"/>
        </w:rPr>
      </w:pPr>
      <w:r w:rsidRPr="00254D04">
        <w:rPr>
          <w:rFonts w:ascii="Aptos" w:hAnsi="Aptos" w:cs="Al Bayan Plain"/>
          <w:iCs/>
          <w:color w:val="000000" w:themeColor="text1"/>
          <w:sz w:val="24"/>
          <w:szCs w:val="24"/>
        </w:rPr>
        <w:t>078 868 62 00</w:t>
      </w:r>
    </w:p>
    <w:sectPr w:rsidR="006E0706" w:rsidRPr="00254D04" w:rsidSect="008C13E1">
      <w:headerReference w:type="even" r:id="rId105"/>
      <w:headerReference w:type="default" r:id="rId106"/>
      <w:pgSz w:w="11907" w:h="16839" w:code="9"/>
      <w:pgMar w:top="126" w:right="720" w:bottom="0" w:left="3458" w:header="432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B7264F" w14:textId="77777777" w:rsidR="00E84203" w:rsidRDefault="00E84203">
      <w:pPr>
        <w:spacing w:after="0" w:line="240" w:lineRule="auto"/>
      </w:pPr>
      <w:r>
        <w:separator/>
      </w:r>
    </w:p>
  </w:endnote>
  <w:endnote w:type="continuationSeparator" w:id="0">
    <w:p w14:paraId="475710DF" w14:textId="77777777" w:rsidR="00E84203" w:rsidRDefault="00E842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PMincho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thelas">
    <w:altName w:val="Calibri"/>
    <w:panose1 w:val="020B0604020202020204"/>
    <w:charset w:val="4D"/>
    <w:family w:val="auto"/>
    <w:pitch w:val="variable"/>
    <w:sig w:usb0="A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MT">
    <w:altName w:val="Arial"/>
    <w:panose1 w:val="020B0604020202020204"/>
    <w:charset w:val="00"/>
    <w:family w:val="roman"/>
    <w:pitch w:val="default"/>
  </w:font>
  <w:font w:name="Monotype Corsiva">
    <w:panose1 w:val="03010101010201010101"/>
    <w:charset w:val="00"/>
    <w:family w:val="script"/>
    <w:pitch w:val="variable"/>
    <w:sig w:usb0="00000003" w:usb1="00000000" w:usb2="00000000" w:usb3="00000000" w:csb0="0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l Bayan Plain">
    <w:altName w:val="AL BAYAN PLAIN"/>
    <w:panose1 w:val="00000000000000000000"/>
    <w:charset w:val="B2"/>
    <w:family w:val="auto"/>
    <w:pitch w:val="variable"/>
    <w:sig w:usb0="00002001" w:usb1="0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ACAB64" w14:textId="77777777" w:rsidR="00E84203" w:rsidRDefault="00E84203">
      <w:pPr>
        <w:spacing w:after="0" w:line="240" w:lineRule="auto"/>
      </w:pPr>
      <w:r>
        <w:separator/>
      </w:r>
    </w:p>
  </w:footnote>
  <w:footnote w:type="continuationSeparator" w:id="0">
    <w:p w14:paraId="109A7D42" w14:textId="77777777" w:rsidR="00E84203" w:rsidRDefault="00E842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2056274831"/>
      <w:docPartObj>
        <w:docPartGallery w:val="Page Numbers (Top of Page)"/>
        <w:docPartUnique/>
      </w:docPartObj>
    </w:sdtPr>
    <w:sdtContent>
      <w:p w14:paraId="16088601" w14:textId="77777777" w:rsidR="00D644C6" w:rsidRDefault="00D644C6" w:rsidP="007165E1">
        <w:pPr>
          <w:pStyle w:val="En-tt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600985D0" w14:textId="77777777" w:rsidR="003356C0" w:rsidRDefault="003356C0" w:rsidP="00D644C6">
    <w:pPr>
      <w:pStyle w:val="En-tt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68752352"/>
      <w:placeholder>
        <w:docPart w:val="48FB5E504BF2794FAA52281F9E464398"/>
      </w:placeholder>
      <w:temporary/>
      <w:showingPlcHdr/>
      <w15:appearance w15:val="hidden"/>
    </w:sdtPr>
    <w:sdtContent>
      <w:p w14:paraId="7B1CE213" w14:textId="77777777" w:rsidR="00565D24" w:rsidRDefault="00565D24">
        <w:pPr>
          <w:pStyle w:val="En-tte"/>
        </w:pPr>
        <w:r>
          <w:t>[Tapez ici]</w:t>
        </w:r>
      </w:p>
    </w:sdtContent>
  </w:sdt>
  <w:p w14:paraId="3195C4A3" w14:textId="524D50AD" w:rsidR="000B427C" w:rsidRDefault="000B427C" w:rsidP="00D644C6">
    <w:pPr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3" type="#_x0000_t75" style="width:44.5pt;height:23.5pt;visibility:visib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" o:bullet="t">
        <v:imagedata r:id="rId1" o:title="" cropbottom="-712f" cropright="-686f"/>
      </v:shape>
    </w:pict>
  </w:numPicBullet>
  <w:abstractNum w:abstractNumId="0" w15:restartNumberingAfterBreak="0">
    <w:nsid w:val="5F4655FB"/>
    <w:multiLevelType w:val="hybridMultilevel"/>
    <w:tmpl w:val="EE5E2406"/>
    <w:lvl w:ilvl="0" w:tplc="03E60BEE">
      <w:start w:val="2024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77CE7234"/>
    <w:multiLevelType w:val="hybridMultilevel"/>
    <w:tmpl w:val="873EE394"/>
    <w:lvl w:ilvl="0" w:tplc="F3D02896">
      <w:start w:val="190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2109419719">
    <w:abstractNumId w:val="1"/>
  </w:num>
  <w:num w:numId="2" w16cid:durableId="18130190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65D1"/>
    <w:rsid w:val="0001529F"/>
    <w:rsid w:val="000157DA"/>
    <w:rsid w:val="00031207"/>
    <w:rsid w:val="00032226"/>
    <w:rsid w:val="0003530F"/>
    <w:rsid w:val="00051B21"/>
    <w:rsid w:val="00087AB0"/>
    <w:rsid w:val="00092926"/>
    <w:rsid w:val="000A4255"/>
    <w:rsid w:val="000A669B"/>
    <w:rsid w:val="000B31EB"/>
    <w:rsid w:val="000B427C"/>
    <w:rsid w:val="000C14EC"/>
    <w:rsid w:val="000E1BC7"/>
    <w:rsid w:val="000F168F"/>
    <w:rsid w:val="000F1A2B"/>
    <w:rsid w:val="000F74A1"/>
    <w:rsid w:val="00112804"/>
    <w:rsid w:val="00141AA7"/>
    <w:rsid w:val="00141BA7"/>
    <w:rsid w:val="001443F3"/>
    <w:rsid w:val="00172E5D"/>
    <w:rsid w:val="00173B66"/>
    <w:rsid w:val="0018110B"/>
    <w:rsid w:val="00182087"/>
    <w:rsid w:val="001B1D36"/>
    <w:rsid w:val="001B4D22"/>
    <w:rsid w:val="00235893"/>
    <w:rsid w:val="00254D04"/>
    <w:rsid w:val="0026697C"/>
    <w:rsid w:val="00271B95"/>
    <w:rsid w:val="00277D82"/>
    <w:rsid w:val="002875AB"/>
    <w:rsid w:val="002A4ADF"/>
    <w:rsid w:val="002C148A"/>
    <w:rsid w:val="002C341C"/>
    <w:rsid w:val="002F5C17"/>
    <w:rsid w:val="00320078"/>
    <w:rsid w:val="003356C0"/>
    <w:rsid w:val="00351199"/>
    <w:rsid w:val="003531B8"/>
    <w:rsid w:val="0036022B"/>
    <w:rsid w:val="00380199"/>
    <w:rsid w:val="00393E16"/>
    <w:rsid w:val="003A78E3"/>
    <w:rsid w:val="003B73A8"/>
    <w:rsid w:val="003C107D"/>
    <w:rsid w:val="003D269C"/>
    <w:rsid w:val="003D4C8A"/>
    <w:rsid w:val="003E1715"/>
    <w:rsid w:val="003E5E34"/>
    <w:rsid w:val="004043F0"/>
    <w:rsid w:val="004118A4"/>
    <w:rsid w:val="004176D0"/>
    <w:rsid w:val="0044192D"/>
    <w:rsid w:val="00455A58"/>
    <w:rsid w:val="00475E84"/>
    <w:rsid w:val="004A0D83"/>
    <w:rsid w:val="004C24EF"/>
    <w:rsid w:val="004D6D49"/>
    <w:rsid w:val="004E0E82"/>
    <w:rsid w:val="00504B6E"/>
    <w:rsid w:val="00505428"/>
    <w:rsid w:val="00510E8C"/>
    <w:rsid w:val="00522F22"/>
    <w:rsid w:val="00526451"/>
    <w:rsid w:val="00527C6C"/>
    <w:rsid w:val="005471D1"/>
    <w:rsid w:val="00565D24"/>
    <w:rsid w:val="005A230D"/>
    <w:rsid w:val="005B267E"/>
    <w:rsid w:val="005B43EC"/>
    <w:rsid w:val="005B5299"/>
    <w:rsid w:val="005B75E5"/>
    <w:rsid w:val="005D60E3"/>
    <w:rsid w:val="005E4913"/>
    <w:rsid w:val="005F32EA"/>
    <w:rsid w:val="00611486"/>
    <w:rsid w:val="006121A0"/>
    <w:rsid w:val="00676A87"/>
    <w:rsid w:val="00683D0C"/>
    <w:rsid w:val="006942A9"/>
    <w:rsid w:val="006A64F8"/>
    <w:rsid w:val="006D0C88"/>
    <w:rsid w:val="006D2F72"/>
    <w:rsid w:val="006E0706"/>
    <w:rsid w:val="006E273F"/>
    <w:rsid w:val="006E4FBF"/>
    <w:rsid w:val="006E741A"/>
    <w:rsid w:val="006F4C56"/>
    <w:rsid w:val="00702765"/>
    <w:rsid w:val="007101D4"/>
    <w:rsid w:val="00734FC0"/>
    <w:rsid w:val="00765D87"/>
    <w:rsid w:val="007C39C5"/>
    <w:rsid w:val="007C6153"/>
    <w:rsid w:val="007D0CF6"/>
    <w:rsid w:val="007D13D8"/>
    <w:rsid w:val="007F2CA4"/>
    <w:rsid w:val="00802856"/>
    <w:rsid w:val="00802B47"/>
    <w:rsid w:val="0082141C"/>
    <w:rsid w:val="00821CAD"/>
    <w:rsid w:val="00831580"/>
    <w:rsid w:val="0083199B"/>
    <w:rsid w:val="00866071"/>
    <w:rsid w:val="00866F91"/>
    <w:rsid w:val="00871E2C"/>
    <w:rsid w:val="00873F02"/>
    <w:rsid w:val="00890D58"/>
    <w:rsid w:val="008A475F"/>
    <w:rsid w:val="008C13E1"/>
    <w:rsid w:val="008C30FF"/>
    <w:rsid w:val="008C5F2B"/>
    <w:rsid w:val="008D7EAD"/>
    <w:rsid w:val="008E11E4"/>
    <w:rsid w:val="008E7121"/>
    <w:rsid w:val="00901C91"/>
    <w:rsid w:val="00903667"/>
    <w:rsid w:val="009200D9"/>
    <w:rsid w:val="009318FD"/>
    <w:rsid w:val="00950FA6"/>
    <w:rsid w:val="0096546A"/>
    <w:rsid w:val="00965BC8"/>
    <w:rsid w:val="00965D20"/>
    <w:rsid w:val="00970237"/>
    <w:rsid w:val="00974630"/>
    <w:rsid w:val="00997229"/>
    <w:rsid w:val="009A4430"/>
    <w:rsid w:val="009B5B40"/>
    <w:rsid w:val="009C6888"/>
    <w:rsid w:val="009E4451"/>
    <w:rsid w:val="00A51469"/>
    <w:rsid w:val="00A6436D"/>
    <w:rsid w:val="00AB7704"/>
    <w:rsid w:val="00AC0B7F"/>
    <w:rsid w:val="00AC0E16"/>
    <w:rsid w:val="00AD39BD"/>
    <w:rsid w:val="00AD71C6"/>
    <w:rsid w:val="00AF5F69"/>
    <w:rsid w:val="00B02F0D"/>
    <w:rsid w:val="00B15B47"/>
    <w:rsid w:val="00B17B36"/>
    <w:rsid w:val="00B40A8D"/>
    <w:rsid w:val="00B50706"/>
    <w:rsid w:val="00B665D1"/>
    <w:rsid w:val="00B93ED7"/>
    <w:rsid w:val="00B96953"/>
    <w:rsid w:val="00BA0B07"/>
    <w:rsid w:val="00BB312C"/>
    <w:rsid w:val="00BC6F39"/>
    <w:rsid w:val="00C02DD1"/>
    <w:rsid w:val="00C054C5"/>
    <w:rsid w:val="00C15E03"/>
    <w:rsid w:val="00C24381"/>
    <w:rsid w:val="00C4236F"/>
    <w:rsid w:val="00C6617E"/>
    <w:rsid w:val="00C74812"/>
    <w:rsid w:val="00C823FF"/>
    <w:rsid w:val="00CB0003"/>
    <w:rsid w:val="00CC6025"/>
    <w:rsid w:val="00D02974"/>
    <w:rsid w:val="00D15E59"/>
    <w:rsid w:val="00D207C4"/>
    <w:rsid w:val="00D22B07"/>
    <w:rsid w:val="00D24B39"/>
    <w:rsid w:val="00D2531D"/>
    <w:rsid w:val="00D26450"/>
    <w:rsid w:val="00D310E8"/>
    <w:rsid w:val="00D644C6"/>
    <w:rsid w:val="00D715AA"/>
    <w:rsid w:val="00D807E3"/>
    <w:rsid w:val="00DA0E1A"/>
    <w:rsid w:val="00DA39FF"/>
    <w:rsid w:val="00DA68CD"/>
    <w:rsid w:val="00DA6F6F"/>
    <w:rsid w:val="00DB0128"/>
    <w:rsid w:val="00DB0C9D"/>
    <w:rsid w:val="00DC3C59"/>
    <w:rsid w:val="00DD672B"/>
    <w:rsid w:val="00DE4CCE"/>
    <w:rsid w:val="00DE7589"/>
    <w:rsid w:val="00DF0661"/>
    <w:rsid w:val="00E044B1"/>
    <w:rsid w:val="00E31400"/>
    <w:rsid w:val="00E53D35"/>
    <w:rsid w:val="00E606BD"/>
    <w:rsid w:val="00E84203"/>
    <w:rsid w:val="00E92A4A"/>
    <w:rsid w:val="00EA6C57"/>
    <w:rsid w:val="00EB52A4"/>
    <w:rsid w:val="00F00610"/>
    <w:rsid w:val="00F014D4"/>
    <w:rsid w:val="00F05785"/>
    <w:rsid w:val="00F24A39"/>
    <w:rsid w:val="00F425E9"/>
    <w:rsid w:val="00F74197"/>
    <w:rsid w:val="00FE11B2"/>
    <w:rsid w:val="00FE6FB2"/>
    <w:rsid w:val="00FF08A2"/>
    <w:rsid w:val="00FF6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,"/>
  <w:listSeparator w:val=";"/>
  <w14:docId w14:val="4F3CA533"/>
  <w15:docId w15:val="{8E1F71F2-FFCD-9C48-95C9-D5684BD553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323948" w:themeColor="text2" w:themeTint="E6"/>
        <w:lang w:val="fr-FR" w:eastAsia="en-US" w:bidi="fr-FR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76" w:lineRule="auto"/>
    </w:pPr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spacing w:before="280" w:after="120"/>
      <w:outlineLvl w:val="0"/>
    </w:pPr>
    <w:rPr>
      <w:rFonts w:asciiTheme="majorHAnsi" w:eastAsiaTheme="majorEastAsia" w:hAnsiTheme="majorHAnsi" w:cstheme="majorBidi"/>
      <w:b/>
      <w:color w:val="6CA800" w:themeColor="accent1"/>
      <w:sz w:val="34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b/>
      <w:sz w:val="24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901C9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507D00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901C9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507D00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link w:val="TitreCar"/>
    <w:uiPriority w:val="10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character" w:customStyle="1" w:styleId="TitreCar">
    <w:name w:val="Titre Car"/>
    <w:basedOn w:val="Policepardfaut"/>
    <w:link w:val="Titre"/>
    <w:uiPriority w:val="10"/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paragraph" w:styleId="Sous-titre">
    <w:name w:val="Subtitle"/>
    <w:basedOn w:val="Normal"/>
    <w:link w:val="Sous-titreCar"/>
    <w:uiPriority w:val="11"/>
    <w:qFormat/>
    <w:pPr>
      <w:numPr>
        <w:ilvl w:val="1"/>
      </w:numPr>
      <w:spacing w:after="0"/>
      <w:jc w:val="right"/>
    </w:pPr>
    <w:rPr>
      <w:rFonts w:eastAsiaTheme="minorEastAsia"/>
      <w:sz w:val="32"/>
    </w:rPr>
  </w:style>
  <w:style w:type="character" w:customStyle="1" w:styleId="Sous-titreCar">
    <w:name w:val="Sous-titre Car"/>
    <w:basedOn w:val="Policepardfaut"/>
    <w:link w:val="Sous-titre"/>
    <w:uiPriority w:val="11"/>
    <w:rPr>
      <w:rFonts w:eastAsiaTheme="minorEastAsia"/>
      <w:sz w:val="32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styleId="Date">
    <w:name w:val="Date"/>
    <w:basedOn w:val="Normal"/>
    <w:link w:val="DateCar"/>
    <w:uiPriority w:val="99"/>
    <w:unhideWhenUsed/>
    <w:qFormat/>
    <w:pPr>
      <w:spacing w:after="40"/>
      <w:jc w:val="right"/>
    </w:pPr>
    <w:rPr>
      <w:b/>
      <w:color w:val="6CA800" w:themeColor="accent1"/>
      <w:sz w:val="32"/>
    </w:rPr>
  </w:style>
  <w:style w:type="character" w:customStyle="1" w:styleId="DateCar">
    <w:name w:val="Date Car"/>
    <w:basedOn w:val="Policepardfaut"/>
    <w:link w:val="Date"/>
    <w:uiPriority w:val="99"/>
    <w:rPr>
      <w:b/>
      <w:color w:val="6CA800" w:themeColor="accent1"/>
      <w:sz w:val="32"/>
    </w:rPr>
  </w:style>
  <w:style w:type="paragraph" w:styleId="Normalcentr">
    <w:name w:val="Block Text"/>
    <w:basedOn w:val="Normal"/>
    <w:uiPriority w:val="99"/>
    <w:unhideWhenUsed/>
    <w:qFormat/>
    <w:pPr>
      <w:spacing w:after="380" w:line="326" w:lineRule="auto"/>
    </w:pPr>
    <w:rPr>
      <w:rFonts w:eastAsiaTheme="minorEastAsia"/>
      <w:sz w:val="28"/>
    </w:rPr>
  </w:style>
  <w:style w:type="paragraph" w:styleId="Citation">
    <w:name w:val="Quote"/>
    <w:basedOn w:val="Normal"/>
    <w:link w:val="CitationCar"/>
    <w:uiPriority w:val="29"/>
    <w:qFormat/>
    <w:pPr>
      <w:pBdr>
        <w:top w:val="single" w:sz="8" w:space="10" w:color="auto"/>
        <w:bottom w:val="single" w:sz="8" w:space="10" w:color="auto"/>
      </w:pBdr>
      <w:spacing w:after="240" w:line="312" w:lineRule="auto"/>
      <w:jc w:val="right"/>
    </w:pPr>
    <w:rPr>
      <w:i/>
      <w:sz w:val="28"/>
    </w:rPr>
  </w:style>
  <w:style w:type="character" w:customStyle="1" w:styleId="CitationCar">
    <w:name w:val="Citation Car"/>
    <w:basedOn w:val="Policepardfaut"/>
    <w:link w:val="Citation"/>
    <w:uiPriority w:val="29"/>
    <w:rPr>
      <w:i/>
      <w:sz w:val="28"/>
    </w:rPr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/>
      <w:color w:val="6CA800" w:themeColor="accent1"/>
      <w:sz w:val="34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b/>
      <w:sz w:val="24"/>
      <w:szCs w:val="26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eastAsiaTheme="majorEastAsia" w:hAnsiTheme="majorHAnsi" w:cstheme="majorBidi"/>
      <w:b/>
      <w:sz w:val="24"/>
      <w:szCs w:val="24"/>
    </w:rPr>
  </w:style>
  <w:style w:type="paragraph" w:styleId="Citationintense">
    <w:name w:val="Intense Quote"/>
    <w:basedOn w:val="Normal"/>
    <w:link w:val="CitationintenseCar"/>
    <w:uiPriority w:val="30"/>
    <w:qFormat/>
    <w:pPr>
      <w:pBdr>
        <w:top w:val="single" w:sz="8" w:space="10" w:color="323948" w:themeColor="text2" w:themeTint="E6"/>
        <w:bottom w:val="single" w:sz="8" w:space="10" w:color="323948" w:themeColor="text2" w:themeTint="E6"/>
      </w:pBdr>
      <w:spacing w:after="240" w:line="312" w:lineRule="auto"/>
      <w:jc w:val="right"/>
    </w:pPr>
    <w:rPr>
      <w:b/>
      <w:i/>
      <w:sz w:val="28"/>
    </w:rPr>
  </w:style>
  <w:style w:type="character" w:customStyle="1" w:styleId="CitationintenseCar">
    <w:name w:val="Citation intense Car"/>
    <w:basedOn w:val="Policepardfaut"/>
    <w:link w:val="Citationintense"/>
    <w:uiPriority w:val="30"/>
    <w:rPr>
      <w:b/>
      <w:i/>
      <w:sz w:val="28"/>
    </w:rPr>
  </w:style>
  <w:style w:type="paragraph" w:customStyle="1" w:styleId="Destinataire">
    <w:name w:val="Destinataire"/>
    <w:basedOn w:val="Normal"/>
    <w:uiPriority w:val="10"/>
    <w:qFormat/>
    <w:pPr>
      <w:spacing w:before="1760" w:after="0"/>
      <w:ind w:left="2880"/>
    </w:pPr>
    <w:rPr>
      <w:b/>
    </w:rPr>
  </w:style>
  <w:style w:type="paragraph" w:customStyle="1" w:styleId="Adresse">
    <w:name w:val="Adresse"/>
    <w:basedOn w:val="Normal"/>
    <w:uiPriority w:val="10"/>
    <w:qFormat/>
    <w:pPr>
      <w:ind w:left="2880"/>
      <w:contextualSpacing/>
    </w:pPr>
  </w:style>
  <w:style w:type="paragraph" w:customStyle="1" w:styleId="Coordonnes">
    <w:name w:val="Coordonnées"/>
    <w:basedOn w:val="Normal"/>
    <w:uiPriority w:val="10"/>
    <w:qFormat/>
    <w:pPr>
      <w:contextualSpacing/>
    </w:pPr>
  </w:style>
  <w:style w:type="paragraph" w:customStyle="1" w:styleId="Entreprise">
    <w:name w:val="Entreprise"/>
    <w:basedOn w:val="Normal"/>
    <w:uiPriority w:val="10"/>
    <w:qFormat/>
    <w:pPr>
      <w:pBdr>
        <w:top w:val="single" w:sz="24" w:space="18" w:color="323948" w:themeColor="text2" w:themeTint="E6"/>
      </w:pBdr>
      <w:spacing w:after="0"/>
    </w:pPr>
    <w:rPr>
      <w:b/>
      <w:color w:val="6CA800" w:themeColor="accent1"/>
      <w:sz w:val="36"/>
    </w:rPr>
  </w:style>
  <w:style w:type="paragraph" w:styleId="Textedebulles">
    <w:name w:val="Balloon Text"/>
    <w:basedOn w:val="Normal"/>
    <w:link w:val="TextedebullesC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Segoe UI" w:hAnsi="Segoe UI" w:cs="Segoe UI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pPr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pPr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</w:style>
  <w:style w:type="paragraph" w:customStyle="1" w:styleId="Introduction">
    <w:name w:val="Introduction"/>
    <w:basedOn w:val="Normal"/>
    <w:link w:val="PrsentationChar"/>
    <w:uiPriority w:val="3"/>
    <w:qFormat/>
    <w:pPr>
      <w:spacing w:after="380" w:line="319" w:lineRule="auto"/>
    </w:pPr>
    <w:rPr>
      <w:sz w:val="28"/>
    </w:rPr>
  </w:style>
  <w:style w:type="character" w:customStyle="1" w:styleId="PrsentationChar">
    <w:name w:val="Présentation Char"/>
    <w:basedOn w:val="Policepardfaut"/>
    <w:link w:val="Introduction"/>
    <w:uiPriority w:val="3"/>
    <w:rPr>
      <w:sz w:val="28"/>
    </w:rPr>
  </w:style>
  <w:style w:type="paragraph" w:styleId="Paragraphedeliste">
    <w:name w:val="List Paragraph"/>
    <w:basedOn w:val="Normal"/>
    <w:uiPriority w:val="34"/>
    <w:unhideWhenUsed/>
    <w:qFormat/>
    <w:rsid w:val="00D644C6"/>
    <w:pPr>
      <w:ind w:left="720"/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D644C6"/>
  </w:style>
  <w:style w:type="character" w:styleId="Lienhypertexte">
    <w:name w:val="Hyperlink"/>
    <w:basedOn w:val="Policepardfaut"/>
    <w:uiPriority w:val="99"/>
    <w:unhideWhenUsed/>
    <w:rsid w:val="005471D1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5471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fr-CH" w:eastAsia="fr-FR" w:bidi="ar-SA"/>
    </w:rPr>
  </w:style>
  <w:style w:type="character" w:customStyle="1" w:styleId="Titre4Car">
    <w:name w:val="Titre 4 Car"/>
    <w:basedOn w:val="Policepardfaut"/>
    <w:link w:val="Titre4"/>
    <w:uiPriority w:val="9"/>
    <w:rsid w:val="00901C91"/>
    <w:rPr>
      <w:rFonts w:asciiTheme="majorHAnsi" w:eastAsiaTheme="majorEastAsia" w:hAnsiTheme="majorHAnsi" w:cstheme="majorBidi"/>
      <w:i/>
      <w:iCs/>
      <w:color w:val="507D00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rsid w:val="00901C91"/>
    <w:rPr>
      <w:rFonts w:asciiTheme="majorHAnsi" w:eastAsiaTheme="majorEastAsia" w:hAnsiTheme="majorHAnsi" w:cstheme="majorBidi"/>
      <w:color w:val="507D00" w:themeColor="accent1" w:themeShade="BF"/>
    </w:rPr>
  </w:style>
  <w:style w:type="character" w:customStyle="1" w:styleId="apple-converted-space">
    <w:name w:val="apple-converted-space"/>
    <w:basedOn w:val="Policepardfaut"/>
    <w:rsid w:val="00AD39BD"/>
  </w:style>
  <w:style w:type="character" w:styleId="lev">
    <w:name w:val="Strong"/>
    <w:basedOn w:val="Policepardfaut"/>
    <w:uiPriority w:val="22"/>
    <w:qFormat/>
    <w:rsid w:val="00AD39BD"/>
    <w:rPr>
      <w:b/>
      <w:bCs/>
    </w:rPr>
  </w:style>
  <w:style w:type="character" w:styleId="Lienhypertextesuivivisit">
    <w:name w:val="FollowedHyperlink"/>
    <w:basedOn w:val="Policepardfaut"/>
    <w:uiPriority w:val="99"/>
    <w:semiHidden/>
    <w:unhideWhenUsed/>
    <w:rsid w:val="00032226"/>
    <w:rPr>
      <w:color w:val="91669C" w:themeColor="followed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0322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987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02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17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g"/><Relationship Id="rId21" Type="http://schemas.openxmlformats.org/officeDocument/2006/relationships/image" Target="media/image7.jpg"/><Relationship Id="rId42" Type="http://schemas.openxmlformats.org/officeDocument/2006/relationships/image" Target="media/image18.png"/><Relationship Id="rId47" Type="http://schemas.openxmlformats.org/officeDocument/2006/relationships/image" Target="media/image22.png"/><Relationship Id="rId63" Type="http://schemas.openxmlformats.org/officeDocument/2006/relationships/image" Target="media/image30.png"/><Relationship Id="rId68" Type="http://schemas.openxmlformats.org/officeDocument/2006/relationships/image" Target="media/image34.jpeg"/><Relationship Id="rId84" Type="http://schemas.openxmlformats.org/officeDocument/2006/relationships/image" Target="media/image42.jpg"/><Relationship Id="rId89" Type="http://schemas.openxmlformats.org/officeDocument/2006/relationships/image" Target="media/image45.png"/><Relationship Id="rId16" Type="http://schemas.openxmlformats.org/officeDocument/2006/relationships/image" Target="media/image5.jpg"/><Relationship Id="rId107" Type="http://schemas.openxmlformats.org/officeDocument/2006/relationships/fontTable" Target="fontTable.xml"/><Relationship Id="rId11" Type="http://schemas.openxmlformats.org/officeDocument/2006/relationships/endnotes" Target="endnotes.xml"/><Relationship Id="rId32" Type="http://schemas.openxmlformats.org/officeDocument/2006/relationships/image" Target="media/image110.jpg"/><Relationship Id="rId37" Type="http://schemas.openxmlformats.org/officeDocument/2006/relationships/image" Target="media/image16.jpg"/><Relationship Id="rId53" Type="http://schemas.openxmlformats.org/officeDocument/2006/relationships/image" Target="media/image27.jpg"/><Relationship Id="rId58" Type="http://schemas.openxmlformats.org/officeDocument/2006/relationships/image" Target="media/image230.jpg"/><Relationship Id="rId74" Type="http://schemas.openxmlformats.org/officeDocument/2006/relationships/image" Target="media/image40.png"/><Relationship Id="rId102" Type="http://schemas.openxmlformats.org/officeDocument/2006/relationships/image" Target="media/image56.svg"/><Relationship Id="rId5" Type="http://schemas.openxmlformats.org/officeDocument/2006/relationships/customXml" Target="../customXml/item5.xml"/><Relationship Id="rId90" Type="http://schemas.openxmlformats.org/officeDocument/2006/relationships/image" Target="media/image46.png"/><Relationship Id="rId95" Type="http://schemas.openxmlformats.org/officeDocument/2006/relationships/image" Target="media/image51.png"/><Relationship Id="rId22" Type="http://schemas.openxmlformats.org/officeDocument/2006/relationships/image" Target="media/image70.jpg"/><Relationship Id="rId27" Type="http://schemas.openxmlformats.org/officeDocument/2006/relationships/image" Target="media/image11.jpg"/><Relationship Id="rId43" Type="http://schemas.openxmlformats.org/officeDocument/2006/relationships/image" Target="media/image19.jpg"/><Relationship Id="rId48" Type="http://schemas.openxmlformats.org/officeDocument/2006/relationships/image" Target="media/image23.png"/><Relationship Id="rId64" Type="http://schemas.openxmlformats.org/officeDocument/2006/relationships/image" Target="media/image31.png"/><Relationship Id="rId69" Type="http://schemas.openxmlformats.org/officeDocument/2006/relationships/image" Target="media/image35.png"/><Relationship Id="rId80" Type="http://schemas.openxmlformats.org/officeDocument/2006/relationships/image" Target="media/image400.png"/><Relationship Id="rId85" Type="http://schemas.openxmlformats.org/officeDocument/2006/relationships/image" Target="media/image43.png"/><Relationship Id="rId12" Type="http://schemas.openxmlformats.org/officeDocument/2006/relationships/image" Target="media/image2.png"/><Relationship Id="rId17" Type="http://schemas.openxmlformats.org/officeDocument/2006/relationships/image" Target="media/image50.jpg"/><Relationship Id="rId33" Type="http://schemas.openxmlformats.org/officeDocument/2006/relationships/image" Target="media/image120.jpg"/><Relationship Id="rId38" Type="http://schemas.openxmlformats.org/officeDocument/2006/relationships/image" Target="media/image17.png"/><Relationship Id="rId59" Type="http://schemas.openxmlformats.org/officeDocument/2006/relationships/image" Target="media/image240.jpg"/><Relationship Id="rId103" Type="http://schemas.openxmlformats.org/officeDocument/2006/relationships/hyperlink" Target="http://www.lulu-epalinges.net" TargetMode="External"/><Relationship Id="rId108" Type="http://schemas.openxmlformats.org/officeDocument/2006/relationships/glossaryDocument" Target="glossary/document.xml"/><Relationship Id="rId20" Type="http://schemas.openxmlformats.org/officeDocument/2006/relationships/chart" Target="charts/chart1.xml"/><Relationship Id="rId41" Type="http://schemas.openxmlformats.org/officeDocument/2006/relationships/image" Target="media/image17.jpg"/><Relationship Id="rId54" Type="http://schemas.openxmlformats.org/officeDocument/2006/relationships/image" Target="media/image28.jpg"/><Relationship Id="rId62" Type="http://schemas.openxmlformats.org/officeDocument/2006/relationships/image" Target="media/image270.jpeg"/><Relationship Id="rId70" Type="http://schemas.openxmlformats.org/officeDocument/2006/relationships/image" Target="media/image36.jpeg"/><Relationship Id="rId75" Type="http://schemas.openxmlformats.org/officeDocument/2006/relationships/image" Target="media/image41.emf"/><Relationship Id="rId83" Type="http://schemas.openxmlformats.org/officeDocument/2006/relationships/hyperlink" Target="mailto:bfc@bfcs.ch" TargetMode="External"/><Relationship Id="rId88" Type="http://schemas.openxmlformats.org/officeDocument/2006/relationships/image" Target="media/image440.jpg"/><Relationship Id="rId91" Type="http://schemas.openxmlformats.org/officeDocument/2006/relationships/image" Target="media/image47.emf"/><Relationship Id="rId96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microsoft.com/office/2007/relationships/hdphoto" Target="media/hdphoto1.wdp"/><Relationship Id="rId23" Type="http://schemas.openxmlformats.org/officeDocument/2006/relationships/chart" Target="charts/chart2.xml"/><Relationship Id="rId28" Type="http://schemas.openxmlformats.org/officeDocument/2006/relationships/image" Target="media/image12.jpg"/><Relationship Id="rId36" Type="http://schemas.openxmlformats.org/officeDocument/2006/relationships/image" Target="media/image15.jpg"/><Relationship Id="rId49" Type="http://schemas.openxmlformats.org/officeDocument/2006/relationships/image" Target="media/image23.jpeg"/><Relationship Id="rId57" Type="http://schemas.openxmlformats.org/officeDocument/2006/relationships/image" Target="media/image220.jpeg"/><Relationship Id="rId106" Type="http://schemas.openxmlformats.org/officeDocument/2006/relationships/header" Target="header2.xml"/><Relationship Id="rId10" Type="http://schemas.openxmlformats.org/officeDocument/2006/relationships/footnotes" Target="footnotes.xml"/><Relationship Id="rId31" Type="http://schemas.openxmlformats.org/officeDocument/2006/relationships/image" Target="media/image100.jpg"/><Relationship Id="rId44" Type="http://schemas.openxmlformats.org/officeDocument/2006/relationships/image" Target="media/image19.png"/><Relationship Id="rId52" Type="http://schemas.openxmlformats.org/officeDocument/2006/relationships/image" Target="media/image26.jpg"/><Relationship Id="rId60" Type="http://schemas.openxmlformats.org/officeDocument/2006/relationships/image" Target="media/image250.jpg"/><Relationship Id="rId65" Type="http://schemas.openxmlformats.org/officeDocument/2006/relationships/image" Target="media/image290.png"/><Relationship Id="rId73" Type="http://schemas.openxmlformats.org/officeDocument/2006/relationships/image" Target="media/image39.jpeg"/><Relationship Id="rId81" Type="http://schemas.openxmlformats.org/officeDocument/2006/relationships/image" Target="media/image410.emf"/><Relationship Id="rId86" Type="http://schemas.openxmlformats.org/officeDocument/2006/relationships/image" Target="media/image44.jpg"/><Relationship Id="rId94" Type="http://schemas.openxmlformats.org/officeDocument/2006/relationships/image" Target="media/image50.png"/><Relationship Id="rId99" Type="http://schemas.openxmlformats.org/officeDocument/2006/relationships/hyperlink" Target="mailto:bfc@bfcs.ch" TargetMode="External"/><Relationship Id="rId101" Type="http://schemas.openxmlformats.org/officeDocument/2006/relationships/image" Target="media/image55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39" Type="http://schemas.openxmlformats.org/officeDocument/2006/relationships/image" Target="media/image18.jpg"/><Relationship Id="rId109" Type="http://schemas.openxmlformats.org/officeDocument/2006/relationships/theme" Target="theme/theme1.xml"/><Relationship Id="rId34" Type="http://schemas.openxmlformats.org/officeDocument/2006/relationships/image" Target="media/image13.png"/><Relationship Id="rId50" Type="http://schemas.openxmlformats.org/officeDocument/2006/relationships/image" Target="media/image24.jpeg"/><Relationship Id="rId55" Type="http://schemas.openxmlformats.org/officeDocument/2006/relationships/image" Target="media/image29.jpeg"/><Relationship Id="rId97" Type="http://schemas.openxmlformats.org/officeDocument/2006/relationships/image" Target="media/image53.png"/><Relationship Id="rId104" Type="http://schemas.openxmlformats.org/officeDocument/2006/relationships/hyperlink" Target="mailto:contact@lulu-epalinges.net" TargetMode="External"/><Relationship Id="rId7" Type="http://schemas.openxmlformats.org/officeDocument/2006/relationships/styles" Target="styles.xml"/><Relationship Id="rId71" Type="http://schemas.openxmlformats.org/officeDocument/2006/relationships/image" Target="media/image37.jpeg"/><Relationship Id="rId92" Type="http://schemas.openxmlformats.org/officeDocument/2006/relationships/image" Target="media/image48.jpg"/><Relationship Id="rId2" Type="http://schemas.openxmlformats.org/officeDocument/2006/relationships/customXml" Target="../customXml/item2.xml"/><Relationship Id="rId29" Type="http://schemas.openxmlformats.org/officeDocument/2006/relationships/image" Target="media/image80.jpg"/><Relationship Id="rId24" Type="http://schemas.openxmlformats.org/officeDocument/2006/relationships/image" Target="media/image8.jpg"/><Relationship Id="rId40" Type="http://schemas.openxmlformats.org/officeDocument/2006/relationships/image" Target="media/image160.jpg"/><Relationship Id="rId45" Type="http://schemas.openxmlformats.org/officeDocument/2006/relationships/image" Target="media/image20.png"/><Relationship Id="rId66" Type="http://schemas.openxmlformats.org/officeDocument/2006/relationships/image" Target="media/image32.png"/><Relationship Id="rId87" Type="http://schemas.openxmlformats.org/officeDocument/2006/relationships/image" Target="media/image430.png"/><Relationship Id="rId61" Type="http://schemas.openxmlformats.org/officeDocument/2006/relationships/image" Target="media/image260.jpg"/><Relationship Id="rId82" Type="http://schemas.openxmlformats.org/officeDocument/2006/relationships/hyperlink" Target="mailto:bfc@bfcs.ch" TargetMode="External"/><Relationship Id="rId19" Type="http://schemas.openxmlformats.org/officeDocument/2006/relationships/image" Target="media/image60.png"/><Relationship Id="rId14" Type="http://schemas.openxmlformats.org/officeDocument/2006/relationships/image" Target="media/image4.png"/><Relationship Id="rId30" Type="http://schemas.openxmlformats.org/officeDocument/2006/relationships/image" Target="media/image90.jpg"/><Relationship Id="rId35" Type="http://schemas.openxmlformats.org/officeDocument/2006/relationships/image" Target="media/image14.png"/><Relationship Id="rId56" Type="http://schemas.openxmlformats.org/officeDocument/2006/relationships/image" Target="media/image210.jpeg"/><Relationship Id="rId100" Type="http://schemas.openxmlformats.org/officeDocument/2006/relationships/hyperlink" Target="mailto:bfc@bfcs.ch" TargetMode="External"/><Relationship Id="rId105" Type="http://schemas.openxmlformats.org/officeDocument/2006/relationships/header" Target="header1.xml"/><Relationship Id="rId8" Type="http://schemas.openxmlformats.org/officeDocument/2006/relationships/settings" Target="settings.xml"/><Relationship Id="rId51" Type="http://schemas.openxmlformats.org/officeDocument/2006/relationships/image" Target="media/image25.jpg"/><Relationship Id="rId72" Type="http://schemas.openxmlformats.org/officeDocument/2006/relationships/image" Target="media/image38.jpeg"/><Relationship Id="rId93" Type="http://schemas.openxmlformats.org/officeDocument/2006/relationships/image" Target="media/image49.png"/><Relationship Id="rId98" Type="http://schemas.openxmlformats.org/officeDocument/2006/relationships/image" Target="media/image54.png"/><Relationship Id="rId3" Type="http://schemas.openxmlformats.org/officeDocument/2006/relationships/customXml" Target="../customXml/item3.xml"/><Relationship Id="rId25" Type="http://schemas.openxmlformats.org/officeDocument/2006/relationships/image" Target="media/image9.jpg"/><Relationship Id="rId46" Type="http://schemas.openxmlformats.org/officeDocument/2006/relationships/image" Target="media/image21.png"/><Relationship Id="rId67" Type="http://schemas.openxmlformats.org/officeDocument/2006/relationships/image" Target="media/image33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nadia/Library/Containers/com.microsoft.Word/Data/Library/Application%20Support/Microsoft/Office/16.0/DTS/fr-FR%7b34007941-FA93-8B46-B586-63DA43B748F3%7d/%7b17CDD98D-B24A-D543-9A91-AA2BB7740FA2%7dtf10002088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Nombre de membres / année</a:t>
            </a:r>
          </a:p>
        </c:rich>
      </c:tx>
      <c:layout>
        <c:manualLayout>
          <c:xMode val="edge"/>
          <c:yMode val="edge"/>
          <c:x val="2.7395596902700329E-2"/>
          <c:y val="3.615002259376411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fr-FR"/>
        </a:p>
      </c:txPr>
    </c:title>
    <c:autoTitleDeleted val="0"/>
    <c:plotArea>
      <c:layout>
        <c:manualLayout>
          <c:layoutTarget val="inner"/>
          <c:xMode val="edge"/>
          <c:yMode val="edge"/>
          <c:x val="6.3522628280487492E-2"/>
          <c:y val="0.13919833556326858"/>
          <c:w val="0.89619810211693463"/>
          <c:h val="0.74065210066440079"/>
        </c:manualLayout>
      </c:layout>
      <c:lineChart>
        <c:grouping val="stacked"/>
        <c:varyColors val="0"/>
        <c:ser>
          <c:idx val="0"/>
          <c:order val="0"/>
          <c:tx>
            <c:strRef>
              <c:f>Feuil1!$B$1</c:f>
              <c:strCache>
                <c:ptCount val="1"/>
                <c:pt idx="0">
                  <c:v>Série 1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Pt>
            <c:idx val="1"/>
            <c:marker>
              <c:symbol val="circle"/>
              <c:size val="5"/>
              <c:spPr>
                <a:solidFill>
                  <a:schemeClr val="accent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800C-2141-A69D-8D88A7F2E9C8}"/>
              </c:ext>
            </c:extLst>
          </c:dPt>
          <c:dPt>
            <c:idx val="2"/>
            <c:marker>
              <c:symbol val="circle"/>
              <c:size val="5"/>
              <c:spPr>
                <a:solidFill>
                  <a:schemeClr val="accent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800C-2141-A69D-8D88A7F2E9C8}"/>
              </c:ext>
            </c:extLst>
          </c:dPt>
          <c:dPt>
            <c:idx val="3"/>
            <c:marker>
              <c:symbol val="circle"/>
              <c:size val="5"/>
              <c:spPr>
                <a:solidFill>
                  <a:schemeClr val="accent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800C-2141-A69D-8D88A7F2E9C8}"/>
              </c:ext>
            </c:extLst>
          </c:dPt>
          <c:dPt>
            <c:idx val="5"/>
            <c:marker>
              <c:symbol val="circle"/>
              <c:size val="5"/>
              <c:spPr>
                <a:solidFill>
                  <a:schemeClr val="accent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1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4-800C-2141-A69D-8D88A7F2E9C8}"/>
              </c:ext>
            </c:extLst>
          </c:dPt>
          <c:dPt>
            <c:idx val="6"/>
            <c:marker>
              <c:symbol val="circle"/>
              <c:size val="5"/>
              <c:spPr>
                <a:solidFill>
                  <a:schemeClr val="accent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1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6BD5-1F4B-80EA-E663AE28B614}"/>
              </c:ext>
            </c:extLst>
          </c:dPt>
          <c:dPt>
            <c:idx val="7"/>
            <c:marker>
              <c:symbol val="circle"/>
              <c:size val="5"/>
              <c:spPr>
                <a:solidFill>
                  <a:schemeClr val="accent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B4AB-F143-BF1B-50FAA6FD524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fr-F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Feuil1!$A$2:$A$9</c:f>
              <c:numCache>
                <c:formatCode>General</c:formatCode>
                <c:ptCount val="8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  <c:pt idx="7">
                  <c:v>2024</c:v>
                </c:pt>
              </c:numCache>
            </c:numRef>
          </c:cat>
          <c:val>
            <c:numRef>
              <c:f>Feuil1!$B$2:$B$9</c:f>
              <c:numCache>
                <c:formatCode>General</c:formatCode>
                <c:ptCount val="8"/>
                <c:pt idx="0">
                  <c:v>4</c:v>
                </c:pt>
                <c:pt idx="1">
                  <c:v>25</c:v>
                </c:pt>
                <c:pt idx="2">
                  <c:v>39</c:v>
                </c:pt>
                <c:pt idx="3">
                  <c:v>70</c:v>
                </c:pt>
                <c:pt idx="4">
                  <c:v>81</c:v>
                </c:pt>
                <c:pt idx="5">
                  <c:v>101</c:v>
                </c:pt>
                <c:pt idx="6">
                  <c:v>106</c:v>
                </c:pt>
                <c:pt idx="7">
                  <c:v>107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800C-2141-A69D-8D88A7F2E9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8361488"/>
        <c:axId val="78363168"/>
      </c:lineChart>
      <c:catAx>
        <c:axId val="78361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accent6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78363168"/>
        <c:crosses val="autoZero"/>
        <c:auto val="1"/>
        <c:lblAlgn val="ctr"/>
        <c:lblOffset val="100"/>
        <c:noMultiLvlLbl val="0"/>
      </c:catAx>
      <c:valAx>
        <c:axId val="78363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78361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fr-F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Feuil1!$B$1</c:f>
              <c:strCache>
                <c:ptCount val="1"/>
                <c:pt idx="0">
                  <c:v>Série 1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4BB-7F48-B1FE-6258013B01FD}"/>
              </c:ext>
            </c:extLst>
          </c:dPt>
          <c:dPt>
            <c:idx val="1"/>
            <c:invertIfNegative val="0"/>
            <c:bubble3D val="0"/>
            <c:spPr>
              <a:solidFill>
                <a:srgbClr val="7030A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4BB-7F48-B1FE-6258013B01FD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54BB-7F48-B1FE-6258013B01FD}"/>
              </c:ext>
            </c:extLst>
          </c:dPt>
          <c:dPt>
            <c:idx val="3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54BB-7F48-B1FE-6258013B01FD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54BB-7F48-B1FE-6258013B01FD}"/>
              </c:ext>
            </c:extLst>
          </c:dPt>
          <c:dPt>
            <c:idx val="5"/>
            <c:invertIfNegative val="0"/>
            <c:bubble3D val="0"/>
            <c:spPr>
              <a:solidFill>
                <a:schemeClr val="tx1">
                  <a:lumMod val="65000"/>
                  <a:lumOff val="3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54BB-7F48-B1FE-6258013B01FD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54BB-7F48-B1FE-6258013B01FD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54BB-7F48-B1FE-6258013B01FD}"/>
              </c:ext>
            </c:extLst>
          </c:dPt>
          <c:dPt>
            <c:idx val="9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54BB-7F48-B1FE-6258013B01F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fr-F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Feuil1!$A$2:$A$9</c:f>
              <c:numCache>
                <c:formatCode>General</c:formatCode>
                <c:ptCount val="8"/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  <c:pt idx="6">
                  <c:v>2022</c:v>
                </c:pt>
                <c:pt idx="7">
                  <c:v>2023</c:v>
                </c:pt>
              </c:numCache>
            </c:numRef>
          </c:cat>
          <c:val>
            <c:numRef>
              <c:f>Feuil1!$B$2:$B$9</c:f>
              <c:numCache>
                <c:formatCode>General</c:formatCode>
                <c:ptCount val="8"/>
                <c:pt idx="1">
                  <c:v>11</c:v>
                </c:pt>
                <c:pt idx="2">
                  <c:v>60</c:v>
                </c:pt>
                <c:pt idx="3">
                  <c:v>53</c:v>
                </c:pt>
                <c:pt idx="4">
                  <c:v>84</c:v>
                </c:pt>
                <c:pt idx="5">
                  <c:v>116</c:v>
                </c:pt>
                <c:pt idx="6">
                  <c:v>83</c:v>
                </c:pt>
                <c:pt idx="7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54BB-7F48-B1FE-6258013B01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38383487"/>
        <c:axId val="1810327519"/>
      </c:barChart>
      <c:catAx>
        <c:axId val="1838383487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810327519"/>
        <c:crosses val="autoZero"/>
        <c:auto val="1"/>
        <c:lblAlgn val="ctr"/>
        <c:lblOffset val="100"/>
        <c:noMultiLvlLbl val="0"/>
      </c:catAx>
      <c:valAx>
        <c:axId val="1810327519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83838348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fr-F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8FB5E504BF2794FAA52281F9E46439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543899D-13C1-3B4C-9A59-7F7DDC03BF43}"/>
      </w:docPartPr>
      <w:docPartBody>
        <w:p w:rsidR="00DD100D" w:rsidRDefault="005B48AC" w:rsidP="005B48AC">
          <w:pPr>
            <w:pStyle w:val="48FB5E504BF2794FAA52281F9E464398"/>
          </w:pPr>
          <w:r>
            <w:t>[Tapez ici]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PMincho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thelas">
    <w:altName w:val="Calibri"/>
    <w:panose1 w:val="020B0604020202020204"/>
    <w:charset w:val="4D"/>
    <w:family w:val="auto"/>
    <w:pitch w:val="variable"/>
    <w:sig w:usb0="A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MT">
    <w:altName w:val="Arial"/>
    <w:panose1 w:val="020B0604020202020204"/>
    <w:charset w:val="00"/>
    <w:family w:val="roman"/>
    <w:pitch w:val="default"/>
  </w:font>
  <w:font w:name="Monotype Corsiva">
    <w:panose1 w:val="03010101010201010101"/>
    <w:charset w:val="00"/>
    <w:family w:val="script"/>
    <w:pitch w:val="variable"/>
    <w:sig w:usb0="00000003" w:usb1="00000000" w:usb2="00000000" w:usb3="00000000" w:csb0="0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l Bayan Plain">
    <w:altName w:val="AL BAYAN PLAIN"/>
    <w:panose1 w:val="00000000000000000000"/>
    <w:charset w:val="B2"/>
    <w:family w:val="auto"/>
    <w:pitch w:val="variable"/>
    <w:sig w:usb0="00002001" w:usb1="00000000" w:usb2="00000008" w:usb3="00000000" w:csb0="0000004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48AC"/>
    <w:rsid w:val="000B71A8"/>
    <w:rsid w:val="00465280"/>
    <w:rsid w:val="005B0DD0"/>
    <w:rsid w:val="005B48AC"/>
    <w:rsid w:val="006E04EF"/>
    <w:rsid w:val="006F2A3D"/>
    <w:rsid w:val="007162DD"/>
    <w:rsid w:val="007F2CA4"/>
    <w:rsid w:val="00C90A9D"/>
    <w:rsid w:val="00DD10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CH" w:eastAsia="fr-FR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48FB5E504BF2794FAA52281F9E464398">
    <w:name w:val="48FB5E504BF2794FAA52281F9E464398"/>
    <w:rsid w:val="005B48A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14">
      <a:dk1>
        <a:sysClr val="windowText" lastClr="000000"/>
      </a:dk1>
      <a:lt1>
        <a:sysClr val="window" lastClr="FFFFFF"/>
      </a:lt1>
      <a:dk2>
        <a:srgbClr val="212630"/>
      </a:dk2>
      <a:lt2>
        <a:srgbClr val="F6F6F7"/>
      </a:lt2>
      <a:accent1>
        <a:srgbClr val="6CA800"/>
      </a:accent1>
      <a:accent2>
        <a:srgbClr val="E4D238"/>
      </a:accent2>
      <a:accent3>
        <a:srgbClr val="36C0CA"/>
      </a:accent3>
      <a:accent4>
        <a:srgbClr val="E25D52"/>
      </a:accent4>
      <a:accent5>
        <a:srgbClr val="E8993C"/>
      </a:accent5>
      <a:accent6>
        <a:srgbClr val="91669C"/>
      </a:accent6>
      <a:hlink>
        <a:srgbClr val="36C0CA"/>
      </a:hlink>
      <a:folHlink>
        <a:srgbClr val="91669C"/>
      </a:folHlink>
    </a:clrScheme>
    <a:fontScheme name="Times New Roman">
      <a:maj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CTQFD2CFPMXN-979-695</_dlc_DocId>
    <_dlc_DocIdUrl xmlns="498267d4-2a5a-4c72-99d3-cf7236a95ce8">
      <Url>https://msft.spoppe.com/teams/cpub/teams/Consumer/templates/_layouts/15/DocIdRedir.aspx?ID=CTQFD2CFPMXN-979-695</Url>
      <Description>CTQFD2CFPMXN-979-695</Description>
    </_dlc_DocIdUrl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A07B37C-42CB-7641-8E77-06C34369575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43DEB9F-FC0C-402E-832B-8D75170F9BB8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3.xml><?xml version="1.0" encoding="utf-8"?>
<ds:datastoreItem xmlns:ds="http://schemas.openxmlformats.org/officeDocument/2006/customXml" ds:itemID="{D987D29E-76DE-4E45-A640-C5EEE9968B47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BC19B97D-CAC9-488B-AC81-BD32901363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FA286F4A-A27C-4F7B-A59E-9C2B8CF0F88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{17CDD98D-B24A-D543-9A91-AA2BB7740FA2}tf10002088.dotx</Template>
  <TotalTime>22</TotalTime>
  <Pages>18</Pages>
  <Words>1031</Words>
  <Characters>5673</Characters>
  <Application>Microsoft Office Word</Application>
  <DocSecurity>0</DocSecurity>
  <Lines>47</Lines>
  <Paragraphs>13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ASSOCIATION LULU EPALINGES</dc:title>
  <dc:creator>Microsoft Office User</dc:creator>
  <cp:lastModifiedBy>n.benyacoub@bluewin.ch</cp:lastModifiedBy>
  <cp:revision>3</cp:revision>
  <cp:lastPrinted>2023-05-29T14:35:00Z</cp:lastPrinted>
  <dcterms:created xsi:type="dcterms:W3CDTF">2024-11-17T07:02:00Z</dcterms:created>
  <dcterms:modified xsi:type="dcterms:W3CDTF">2024-11-17T09:21:00Z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226a3654-a434-4e00-940f-10ffca04c7fd</vt:lpwstr>
  </property>
</Properties>
</file>